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314" w:rsidRPr="009365F8" w:rsidRDefault="00861314" w:rsidP="00786456">
      <w:pPr>
        <w:spacing w:before="70" w:after="6"/>
        <w:ind w:right="548"/>
        <w:rPr>
          <w:sz w:val="24"/>
          <w:lang w:val="uk-UA"/>
        </w:rPr>
      </w:pPr>
    </w:p>
    <w:p w:rsidR="00861314" w:rsidRPr="009365F8" w:rsidRDefault="00861314" w:rsidP="00485130">
      <w:pPr>
        <w:pStyle w:val="BodyText"/>
        <w:ind w:left="4741"/>
        <w:rPr>
          <w:sz w:val="20"/>
          <w:lang w:val="uk-UA"/>
        </w:rPr>
      </w:pPr>
      <w:r w:rsidRPr="00033D04">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33.75pt;height:45.75pt;visibility:visible">
            <v:imagedata r:id="rId5" o:title=""/>
          </v:shape>
        </w:pict>
      </w:r>
    </w:p>
    <w:p w:rsidR="00861314" w:rsidRPr="009365F8" w:rsidRDefault="00861314" w:rsidP="00047CFE">
      <w:pPr>
        <w:jc w:val="center"/>
        <w:rPr>
          <w:b/>
          <w:sz w:val="28"/>
          <w:szCs w:val="28"/>
          <w:lang w:val="uk-UA"/>
        </w:rPr>
      </w:pPr>
      <w:r w:rsidRPr="009365F8">
        <w:rPr>
          <w:b/>
          <w:sz w:val="28"/>
          <w:szCs w:val="28"/>
          <w:lang w:val="uk-UA"/>
        </w:rPr>
        <w:t>ТЕПЛИЦЬКА  СІЛЬСЬКА РАДА</w:t>
      </w:r>
    </w:p>
    <w:p w:rsidR="00861314" w:rsidRPr="009365F8" w:rsidRDefault="00861314" w:rsidP="00047CFE">
      <w:pPr>
        <w:jc w:val="center"/>
        <w:rPr>
          <w:b/>
          <w:sz w:val="28"/>
          <w:szCs w:val="28"/>
          <w:lang w:val="uk-UA"/>
        </w:rPr>
      </w:pPr>
      <w:r w:rsidRPr="009365F8">
        <w:rPr>
          <w:b/>
          <w:sz w:val="28"/>
          <w:szCs w:val="28"/>
          <w:lang w:val="uk-UA"/>
        </w:rPr>
        <w:t>БОЛГРАДСЬКОГО РАЙОНУ  ОДЕСЬКОЇ  ОБЛАСТІ</w:t>
      </w:r>
    </w:p>
    <w:p w:rsidR="00861314" w:rsidRPr="009365F8" w:rsidRDefault="00861314" w:rsidP="00047CFE">
      <w:pPr>
        <w:jc w:val="center"/>
        <w:rPr>
          <w:b/>
          <w:sz w:val="28"/>
          <w:szCs w:val="28"/>
          <w:lang w:val="uk-UA"/>
        </w:rPr>
      </w:pPr>
      <w:r w:rsidRPr="009365F8">
        <w:rPr>
          <w:b/>
          <w:sz w:val="28"/>
          <w:szCs w:val="28"/>
          <w:lang w:val="uk-UA"/>
        </w:rPr>
        <w:t>XXIX сесія  VIII скликання</w:t>
      </w:r>
    </w:p>
    <w:p w:rsidR="00861314" w:rsidRPr="009365F8" w:rsidRDefault="00861314" w:rsidP="00047CFE">
      <w:pPr>
        <w:autoSpaceDE/>
        <w:autoSpaceDN/>
        <w:rPr>
          <w:sz w:val="28"/>
          <w:szCs w:val="28"/>
          <w:lang w:val="uk-UA" w:eastAsia="ar-SA"/>
        </w:rPr>
      </w:pPr>
    </w:p>
    <w:p w:rsidR="00861314" w:rsidRPr="009365F8" w:rsidRDefault="00861314" w:rsidP="0030481A">
      <w:pPr>
        <w:pStyle w:val="BodyText"/>
        <w:spacing w:before="2"/>
        <w:ind w:left="0"/>
        <w:jc w:val="center"/>
        <w:rPr>
          <w:u w:val="single"/>
          <w:lang w:val="uk-UA"/>
        </w:rPr>
      </w:pPr>
      <w:r w:rsidRPr="009365F8">
        <w:rPr>
          <w:u w:val="single"/>
          <w:lang w:val="uk-UA" w:eastAsia="ar-SA"/>
        </w:rPr>
        <w:t xml:space="preserve">Код КОАТУУ </w:t>
      </w:r>
      <w:r w:rsidRPr="009365F8">
        <w:rPr>
          <w:noProof/>
          <w:u w:val="single"/>
          <w:lang w:val="uk-UA" w:eastAsia="ar-SA"/>
        </w:rPr>
        <w:t>5120485900</w:t>
      </w:r>
    </w:p>
    <w:p w:rsidR="00861314" w:rsidRPr="009365F8" w:rsidRDefault="00861314" w:rsidP="00F761F0">
      <w:pPr>
        <w:pStyle w:val="BodyText"/>
        <w:ind w:left="0" w:right="3"/>
        <w:rPr>
          <w:lang w:val="uk-UA"/>
        </w:rPr>
      </w:pPr>
    </w:p>
    <w:p w:rsidR="00861314" w:rsidRPr="009365F8" w:rsidRDefault="00861314" w:rsidP="00611826">
      <w:pPr>
        <w:pStyle w:val="BodyText"/>
        <w:ind w:left="0" w:right="3"/>
        <w:jc w:val="center"/>
        <w:rPr>
          <w:b/>
          <w:lang w:val="uk-UA"/>
        </w:rPr>
      </w:pPr>
      <w:r w:rsidRPr="009365F8">
        <w:rPr>
          <w:b/>
          <w:lang w:val="uk-UA"/>
        </w:rPr>
        <w:t>РІШЕННЯ</w:t>
      </w:r>
    </w:p>
    <w:p w:rsidR="00861314" w:rsidRPr="009365F8" w:rsidRDefault="00861314" w:rsidP="0050009F">
      <w:pPr>
        <w:pStyle w:val="BodyText"/>
        <w:tabs>
          <w:tab w:val="left" w:pos="4536"/>
        </w:tabs>
        <w:ind w:left="0" w:right="5106"/>
        <w:rPr>
          <w:b/>
          <w:lang w:val="uk-UA"/>
        </w:rPr>
      </w:pPr>
    </w:p>
    <w:p w:rsidR="00861314" w:rsidRPr="009365F8" w:rsidRDefault="00861314" w:rsidP="0050009F">
      <w:pPr>
        <w:pStyle w:val="BodyText"/>
        <w:ind w:left="0" w:right="4680"/>
        <w:jc w:val="left"/>
        <w:rPr>
          <w:b/>
          <w:lang w:val="uk-UA"/>
        </w:rPr>
      </w:pPr>
      <w:r w:rsidRPr="009365F8">
        <w:rPr>
          <w:b/>
          <w:lang w:val="uk-UA"/>
        </w:rPr>
        <w:t xml:space="preserve">Про встановлення та затвердження місцевих податків та зборів </w:t>
      </w:r>
      <w:r w:rsidRPr="009365F8">
        <w:rPr>
          <w:b/>
          <w:bCs/>
          <w:iCs/>
          <w:szCs w:val="28"/>
          <w:lang w:val="uk-UA"/>
        </w:rPr>
        <w:t xml:space="preserve">на 2024 рік на </w:t>
      </w:r>
      <w:r w:rsidRPr="009365F8">
        <w:rPr>
          <w:b/>
          <w:szCs w:val="28"/>
          <w:lang w:val="uk-UA" w:eastAsia="ar-SA"/>
        </w:rPr>
        <w:t>території Теплицької сільської ради</w:t>
      </w:r>
    </w:p>
    <w:p w:rsidR="00861314" w:rsidRPr="009365F8" w:rsidRDefault="00861314" w:rsidP="00BD1373">
      <w:pPr>
        <w:pStyle w:val="BodyText"/>
        <w:spacing w:before="1"/>
        <w:ind w:left="0"/>
        <w:jc w:val="left"/>
        <w:rPr>
          <w:sz w:val="22"/>
          <w:lang w:val="uk-UA"/>
        </w:rPr>
      </w:pPr>
    </w:p>
    <w:p w:rsidR="00861314" w:rsidRPr="009365F8" w:rsidRDefault="00861314" w:rsidP="00DC5DE9">
      <w:pPr>
        <w:pStyle w:val="BodyText"/>
        <w:spacing w:before="89"/>
        <w:ind w:left="0" w:right="-24" w:firstLine="707"/>
        <w:rPr>
          <w:lang w:val="uk-UA"/>
        </w:rPr>
      </w:pPr>
      <w:r w:rsidRPr="009365F8">
        <w:rPr>
          <w:lang w:val="uk-UA"/>
        </w:rPr>
        <w:t xml:space="preserve">Відповідно до пунктів 24, 28, 35 частини першої статті 26 Закону України «Про місцеве самоврядування в Україні», статтей 7, 10, пункту 12.3 статті 12, розділу XII, Податкового кодексу України, Теплицька сільська  рада </w:t>
      </w:r>
    </w:p>
    <w:p w:rsidR="00861314" w:rsidRPr="009365F8" w:rsidRDefault="00861314" w:rsidP="00E91603">
      <w:pPr>
        <w:pStyle w:val="BodyText"/>
        <w:spacing w:before="89"/>
        <w:ind w:left="0" w:right="547"/>
        <w:jc w:val="center"/>
        <w:rPr>
          <w:b/>
          <w:lang w:val="uk-UA"/>
        </w:rPr>
      </w:pPr>
      <w:r w:rsidRPr="009365F8">
        <w:rPr>
          <w:b/>
          <w:lang w:val="uk-UA"/>
        </w:rPr>
        <w:t>ВИРІШИЛА:</w:t>
      </w:r>
    </w:p>
    <w:p w:rsidR="00861314" w:rsidRPr="009365F8" w:rsidRDefault="00861314" w:rsidP="00BD1373">
      <w:pPr>
        <w:pStyle w:val="BodyText"/>
        <w:spacing w:before="89"/>
        <w:ind w:left="330" w:right="547" w:hanging="330"/>
        <w:rPr>
          <w:lang w:val="uk-UA"/>
        </w:rPr>
      </w:pPr>
    </w:p>
    <w:p w:rsidR="00861314" w:rsidRPr="009365F8" w:rsidRDefault="00861314" w:rsidP="00047CFE">
      <w:pPr>
        <w:pStyle w:val="BodyText"/>
        <w:spacing w:before="89"/>
        <w:ind w:left="330" w:right="3" w:hanging="330"/>
        <w:rPr>
          <w:lang w:val="uk-UA"/>
        </w:rPr>
      </w:pPr>
      <w:r w:rsidRPr="009365F8">
        <w:rPr>
          <w:lang w:val="uk-UA"/>
        </w:rPr>
        <w:t>1. Встановити на території Теплицької сільської ради на 2024 рік такі податки і збори:</w:t>
      </w:r>
    </w:p>
    <w:p w:rsidR="00861314" w:rsidRPr="009365F8" w:rsidRDefault="00861314" w:rsidP="00047CFE">
      <w:pPr>
        <w:pStyle w:val="BodyText"/>
        <w:spacing w:before="89"/>
        <w:ind w:left="880" w:right="3" w:hanging="880"/>
        <w:rPr>
          <w:lang w:val="uk-UA"/>
        </w:rPr>
      </w:pPr>
      <w:r w:rsidRPr="009365F8">
        <w:rPr>
          <w:lang w:val="uk-UA"/>
        </w:rPr>
        <w:t xml:space="preserve">     1.1. Інформація, щодо ставок та податкових пільг зі сплати місцевих податків        та зборів (додаток 1);</w:t>
      </w:r>
    </w:p>
    <w:p w:rsidR="00861314" w:rsidRPr="009365F8" w:rsidRDefault="00861314" w:rsidP="00047CFE">
      <w:pPr>
        <w:pStyle w:val="BodyText"/>
        <w:spacing w:before="89"/>
        <w:ind w:left="880" w:right="3" w:hanging="880"/>
        <w:rPr>
          <w:lang w:val="uk-UA"/>
        </w:rPr>
      </w:pPr>
      <w:r w:rsidRPr="009365F8">
        <w:rPr>
          <w:lang w:val="uk-UA"/>
        </w:rPr>
        <w:t xml:space="preserve">     1.2. Ставки земельного податку та перелік пільг для фізичних і юридичних осіб (додаток 2);</w:t>
      </w:r>
    </w:p>
    <w:p w:rsidR="00861314" w:rsidRPr="009365F8" w:rsidRDefault="00861314" w:rsidP="00047CFE">
      <w:pPr>
        <w:pStyle w:val="BodyText"/>
        <w:spacing w:before="89"/>
        <w:ind w:left="880" w:right="3" w:hanging="880"/>
        <w:rPr>
          <w:lang w:val="uk-UA"/>
        </w:rPr>
      </w:pPr>
      <w:r w:rsidRPr="009365F8">
        <w:rPr>
          <w:lang w:val="uk-UA"/>
        </w:rPr>
        <w:t xml:space="preserve">     1.3. Ставки податку на нерухоме майно, відмінне від земельної ділянки, та перелік пільг для фізичних і юридичних осіб (додаток 3);</w:t>
      </w:r>
    </w:p>
    <w:p w:rsidR="00861314" w:rsidRPr="009365F8" w:rsidRDefault="00861314" w:rsidP="00047CFE">
      <w:pPr>
        <w:pStyle w:val="BodyText"/>
        <w:spacing w:before="89"/>
        <w:ind w:left="880" w:right="3" w:hanging="880"/>
        <w:rPr>
          <w:lang w:val="uk-UA"/>
        </w:rPr>
      </w:pPr>
      <w:r w:rsidRPr="009365F8">
        <w:rPr>
          <w:lang w:val="uk-UA"/>
        </w:rPr>
        <w:t xml:space="preserve">     1.4. Ставки туристичного збору та перелік пільг (додаток 4);</w:t>
      </w:r>
    </w:p>
    <w:p w:rsidR="00861314" w:rsidRPr="009365F8" w:rsidRDefault="00861314" w:rsidP="00047CFE">
      <w:pPr>
        <w:pStyle w:val="BodyText"/>
        <w:spacing w:before="89"/>
        <w:ind w:left="880" w:right="3" w:hanging="880"/>
        <w:rPr>
          <w:lang w:val="uk-UA"/>
        </w:rPr>
      </w:pPr>
      <w:r w:rsidRPr="009365F8">
        <w:rPr>
          <w:lang w:val="uk-UA"/>
        </w:rPr>
        <w:t xml:space="preserve">     1.5. Ставки збору за місця для паркування транспортних засобів (додаток 5);</w:t>
      </w:r>
    </w:p>
    <w:p w:rsidR="00861314" w:rsidRPr="009365F8" w:rsidRDefault="00861314" w:rsidP="00047CFE">
      <w:pPr>
        <w:pStyle w:val="BodyText"/>
        <w:spacing w:before="89"/>
        <w:ind w:left="880" w:right="3" w:hanging="880"/>
        <w:rPr>
          <w:lang w:val="uk-UA"/>
        </w:rPr>
      </w:pPr>
      <w:r w:rsidRPr="009365F8">
        <w:rPr>
          <w:lang w:val="uk-UA"/>
        </w:rPr>
        <w:t xml:space="preserve">     1.4. Перелік пільг з транспортного податку (додаток 6);</w:t>
      </w:r>
    </w:p>
    <w:p w:rsidR="00861314" w:rsidRPr="009365F8" w:rsidRDefault="00861314" w:rsidP="00047CFE">
      <w:pPr>
        <w:ind w:left="880" w:right="3" w:hanging="880"/>
        <w:rPr>
          <w:sz w:val="28"/>
          <w:szCs w:val="28"/>
          <w:lang w:val="uk-UA"/>
        </w:rPr>
      </w:pPr>
      <w:r w:rsidRPr="009365F8">
        <w:rPr>
          <w:sz w:val="28"/>
          <w:szCs w:val="28"/>
          <w:lang w:val="uk-UA"/>
        </w:rPr>
        <w:t xml:space="preserve">     1.5. Ставки єдиного податку для платників єдиного податку першої групи (додаток 7);</w:t>
      </w:r>
    </w:p>
    <w:p w:rsidR="00861314" w:rsidRPr="009365F8" w:rsidRDefault="00861314" w:rsidP="00047CFE">
      <w:pPr>
        <w:ind w:right="3"/>
        <w:rPr>
          <w:sz w:val="28"/>
          <w:szCs w:val="28"/>
          <w:lang w:val="uk-UA"/>
        </w:rPr>
      </w:pPr>
      <w:r w:rsidRPr="009365F8">
        <w:rPr>
          <w:sz w:val="28"/>
          <w:szCs w:val="28"/>
          <w:lang w:val="uk-UA"/>
        </w:rPr>
        <w:t xml:space="preserve">     1.6. Ставки єдиного податку для платників єдиного податку другої групи </w:t>
      </w:r>
    </w:p>
    <w:p w:rsidR="00861314" w:rsidRPr="009365F8" w:rsidRDefault="00861314" w:rsidP="00047CFE">
      <w:pPr>
        <w:ind w:left="880" w:right="3" w:hanging="880"/>
        <w:rPr>
          <w:sz w:val="28"/>
          <w:szCs w:val="28"/>
          <w:lang w:val="uk-UA"/>
        </w:rPr>
      </w:pPr>
      <w:r w:rsidRPr="009365F8">
        <w:rPr>
          <w:sz w:val="28"/>
          <w:szCs w:val="28"/>
          <w:lang w:val="uk-UA"/>
        </w:rPr>
        <w:t xml:space="preserve">            (додаток 8);</w:t>
      </w:r>
    </w:p>
    <w:p w:rsidR="00861314" w:rsidRPr="009365F8" w:rsidRDefault="00861314" w:rsidP="00DA3197">
      <w:pPr>
        <w:rPr>
          <w:b/>
          <w:bCs/>
          <w:color w:val="000000"/>
          <w:sz w:val="28"/>
          <w:szCs w:val="28"/>
          <w:lang w:val="uk-UA"/>
        </w:rPr>
      </w:pPr>
      <w:r w:rsidRPr="009365F8">
        <w:rPr>
          <w:sz w:val="28"/>
          <w:szCs w:val="28"/>
          <w:lang w:val="uk-UA"/>
        </w:rPr>
        <w:t xml:space="preserve">     1.7. </w:t>
      </w:r>
      <w:r w:rsidRPr="009365F8">
        <w:rPr>
          <w:bCs/>
          <w:color w:val="000000"/>
          <w:sz w:val="28"/>
          <w:szCs w:val="28"/>
          <w:lang w:val="uk-UA"/>
        </w:rPr>
        <w:t>Ставки орендної плати за земельні ділянки (додаток 9).</w:t>
      </w:r>
    </w:p>
    <w:p w:rsidR="00861314" w:rsidRPr="009365F8" w:rsidRDefault="00861314" w:rsidP="00DA3197">
      <w:pPr>
        <w:ind w:left="880" w:hanging="880"/>
        <w:rPr>
          <w:b/>
          <w:sz w:val="28"/>
          <w:szCs w:val="28"/>
          <w:lang w:val="uk-UA"/>
        </w:rPr>
      </w:pPr>
    </w:p>
    <w:p w:rsidR="00861314" w:rsidRPr="009365F8" w:rsidRDefault="00861314" w:rsidP="0055501F">
      <w:pPr>
        <w:rPr>
          <w:sz w:val="28"/>
          <w:szCs w:val="28"/>
          <w:lang w:val="uk-UA"/>
        </w:rPr>
      </w:pPr>
      <w:r w:rsidRPr="009365F8">
        <w:rPr>
          <w:sz w:val="28"/>
          <w:szCs w:val="28"/>
          <w:lang w:val="uk-UA"/>
        </w:rPr>
        <w:t>2. Затвердити:</w:t>
      </w:r>
    </w:p>
    <w:p w:rsidR="00861314" w:rsidRPr="009365F8" w:rsidRDefault="00861314" w:rsidP="00047CFE">
      <w:pPr>
        <w:pStyle w:val="rvps2"/>
        <w:shd w:val="clear" w:color="auto" w:fill="FFFFFF"/>
        <w:spacing w:before="0" w:beforeAutospacing="0" w:after="0" w:afterAutospacing="0"/>
        <w:jc w:val="both"/>
        <w:textAlignment w:val="baseline"/>
        <w:rPr>
          <w:rStyle w:val="rvts9"/>
          <w:color w:val="000000"/>
          <w:sz w:val="28"/>
          <w:szCs w:val="28"/>
          <w:bdr w:val="none" w:sz="0" w:space="0" w:color="auto" w:frame="1"/>
          <w:lang w:val="uk-UA"/>
        </w:rPr>
      </w:pPr>
      <w:r w:rsidRPr="009365F8">
        <w:rPr>
          <w:lang w:val="uk-UA"/>
        </w:rPr>
        <w:t xml:space="preserve">     </w:t>
      </w:r>
      <w:r w:rsidRPr="009365F8">
        <w:rPr>
          <w:sz w:val="28"/>
          <w:szCs w:val="28"/>
          <w:lang w:val="uk-UA"/>
        </w:rPr>
        <w:t xml:space="preserve">2.1.  Положення </w:t>
      </w:r>
      <w:r w:rsidRPr="009365F8">
        <w:rPr>
          <w:rStyle w:val="rvts9"/>
          <w:color w:val="000000"/>
          <w:sz w:val="28"/>
          <w:szCs w:val="28"/>
          <w:bdr w:val="none" w:sz="0" w:space="0" w:color="auto" w:frame="1"/>
          <w:lang w:val="uk-UA"/>
        </w:rPr>
        <w:t xml:space="preserve">про порядок обчислення та сплати земельного податку </w:t>
      </w:r>
    </w:p>
    <w:p w:rsidR="00861314" w:rsidRPr="009365F8" w:rsidRDefault="00861314" w:rsidP="00047CFE">
      <w:pPr>
        <w:pStyle w:val="rvps2"/>
        <w:shd w:val="clear" w:color="auto" w:fill="FFFFFF"/>
        <w:spacing w:before="0" w:beforeAutospacing="0" w:after="0" w:afterAutospacing="0"/>
        <w:ind w:left="880" w:hanging="880"/>
        <w:jc w:val="both"/>
        <w:textAlignment w:val="baseline"/>
        <w:rPr>
          <w:sz w:val="28"/>
          <w:szCs w:val="28"/>
          <w:lang w:val="uk-UA"/>
        </w:rPr>
      </w:pPr>
      <w:r w:rsidRPr="009365F8">
        <w:rPr>
          <w:rStyle w:val="rvts9"/>
          <w:color w:val="000000"/>
          <w:sz w:val="28"/>
          <w:szCs w:val="28"/>
          <w:bdr w:val="none" w:sz="0" w:space="0" w:color="auto" w:frame="1"/>
          <w:lang w:val="uk-UA"/>
        </w:rPr>
        <w:t xml:space="preserve">            (</w:t>
      </w:r>
      <w:r w:rsidRPr="009365F8">
        <w:rPr>
          <w:sz w:val="28"/>
          <w:szCs w:val="28"/>
          <w:lang w:val="uk-UA"/>
        </w:rPr>
        <w:t>додаток 10);</w:t>
      </w:r>
    </w:p>
    <w:p w:rsidR="00861314" w:rsidRPr="009365F8" w:rsidRDefault="00861314" w:rsidP="00047CFE">
      <w:pPr>
        <w:pStyle w:val="BodyText"/>
        <w:spacing w:before="89"/>
        <w:ind w:left="880" w:right="3" w:hanging="880"/>
        <w:rPr>
          <w:szCs w:val="28"/>
          <w:lang w:val="uk-UA"/>
        </w:rPr>
      </w:pPr>
      <w:r w:rsidRPr="009365F8">
        <w:rPr>
          <w:szCs w:val="28"/>
          <w:lang w:val="uk-UA"/>
        </w:rPr>
        <w:t xml:space="preserve">    2.2. Положення п</w:t>
      </w:r>
      <w:r w:rsidRPr="009365F8">
        <w:rPr>
          <w:rStyle w:val="rvts9"/>
          <w:color w:val="000000"/>
          <w:szCs w:val="28"/>
          <w:bdr w:val="none" w:sz="0" w:space="0" w:color="auto" w:frame="1"/>
          <w:lang w:val="uk-UA"/>
        </w:rPr>
        <w:t>ро порядок обчислення та сплати податку на нерухоме  майно, відмінне від земельної ділянки</w:t>
      </w:r>
      <w:r w:rsidRPr="009365F8">
        <w:rPr>
          <w:szCs w:val="28"/>
          <w:lang w:val="uk-UA"/>
        </w:rPr>
        <w:t xml:space="preserve"> (додаток 11);</w:t>
      </w:r>
    </w:p>
    <w:p w:rsidR="00861314" w:rsidRPr="009365F8" w:rsidRDefault="00861314" w:rsidP="00047CFE">
      <w:pPr>
        <w:pStyle w:val="BodyText"/>
        <w:spacing w:before="89"/>
        <w:ind w:left="880" w:right="3" w:hanging="880"/>
        <w:rPr>
          <w:szCs w:val="28"/>
          <w:lang w:val="uk-UA"/>
        </w:rPr>
      </w:pPr>
      <w:r w:rsidRPr="009365F8">
        <w:rPr>
          <w:szCs w:val="28"/>
          <w:lang w:val="uk-UA"/>
        </w:rPr>
        <w:t xml:space="preserve">    2.4.  Положення про туристичний збір (додаток 12);</w:t>
      </w:r>
    </w:p>
    <w:p w:rsidR="00861314" w:rsidRPr="009365F8" w:rsidRDefault="00861314" w:rsidP="00047CFE">
      <w:pPr>
        <w:pStyle w:val="BodyText"/>
        <w:spacing w:before="89"/>
        <w:ind w:left="880" w:right="3" w:hanging="880"/>
        <w:rPr>
          <w:szCs w:val="28"/>
          <w:lang w:val="uk-UA"/>
        </w:rPr>
      </w:pPr>
      <w:r w:rsidRPr="009365F8">
        <w:rPr>
          <w:szCs w:val="28"/>
          <w:lang w:val="uk-UA"/>
        </w:rPr>
        <w:t xml:space="preserve">    2.5. Положення про збір за місця для паркування транспортних засобів (додаток 13);</w:t>
      </w:r>
    </w:p>
    <w:p w:rsidR="00861314" w:rsidRPr="009365F8" w:rsidRDefault="00861314" w:rsidP="00047CFE">
      <w:pPr>
        <w:pStyle w:val="BodyText"/>
        <w:spacing w:before="89"/>
        <w:ind w:left="880" w:right="3" w:hanging="880"/>
        <w:rPr>
          <w:szCs w:val="28"/>
          <w:lang w:val="uk-UA"/>
        </w:rPr>
      </w:pPr>
      <w:r w:rsidRPr="009365F8">
        <w:rPr>
          <w:szCs w:val="28"/>
          <w:lang w:val="uk-UA"/>
        </w:rPr>
        <w:t xml:space="preserve">    2.3. Положення </w:t>
      </w:r>
      <w:r w:rsidRPr="009365F8">
        <w:rPr>
          <w:rStyle w:val="rvts9"/>
          <w:color w:val="000000"/>
          <w:szCs w:val="28"/>
          <w:bdr w:val="none" w:sz="0" w:space="0" w:color="auto" w:frame="1"/>
          <w:lang w:val="uk-UA"/>
        </w:rPr>
        <w:t>про порядок обчислення та сплати</w:t>
      </w:r>
      <w:r w:rsidRPr="009365F8">
        <w:rPr>
          <w:szCs w:val="28"/>
          <w:lang w:val="uk-UA"/>
        </w:rPr>
        <w:t xml:space="preserve"> транспортним податком       (додаток 14);</w:t>
      </w:r>
    </w:p>
    <w:p w:rsidR="00861314" w:rsidRPr="009365F8" w:rsidRDefault="00861314" w:rsidP="00047CFE">
      <w:pPr>
        <w:pStyle w:val="BodyText"/>
        <w:tabs>
          <w:tab w:val="left" w:pos="9900"/>
        </w:tabs>
        <w:spacing w:before="89"/>
        <w:ind w:left="880" w:right="3" w:hanging="880"/>
        <w:rPr>
          <w:szCs w:val="28"/>
          <w:lang w:val="uk-UA"/>
        </w:rPr>
      </w:pPr>
      <w:r w:rsidRPr="009365F8">
        <w:rPr>
          <w:szCs w:val="28"/>
          <w:lang w:val="uk-UA"/>
        </w:rPr>
        <w:t xml:space="preserve">    2.4. Положення </w:t>
      </w:r>
      <w:r w:rsidRPr="009365F8">
        <w:rPr>
          <w:rStyle w:val="rvts9"/>
          <w:color w:val="000000"/>
          <w:szCs w:val="28"/>
          <w:bdr w:val="none" w:sz="0" w:space="0" w:color="auto" w:frame="1"/>
          <w:lang w:val="uk-UA"/>
        </w:rPr>
        <w:t>про порядок обчислення та сплати</w:t>
      </w:r>
      <w:r w:rsidRPr="009365F8">
        <w:rPr>
          <w:szCs w:val="28"/>
          <w:lang w:val="uk-UA"/>
        </w:rPr>
        <w:t xml:space="preserve"> єдиним податком (додаток15).</w:t>
      </w:r>
    </w:p>
    <w:p w:rsidR="00861314" w:rsidRPr="00B46D83" w:rsidRDefault="00861314" w:rsidP="005E7165">
      <w:pPr>
        <w:ind w:firstLine="567"/>
        <w:jc w:val="both"/>
        <w:rPr>
          <w:sz w:val="28"/>
          <w:szCs w:val="28"/>
          <w:lang w:val="uk-UA"/>
        </w:rPr>
      </w:pPr>
      <w:r w:rsidRPr="00B46D83">
        <w:rPr>
          <w:sz w:val="28"/>
          <w:szCs w:val="28"/>
          <w:lang w:val="uk-UA"/>
        </w:rPr>
        <w:t>3. Секретарю сільської ради:</w:t>
      </w:r>
    </w:p>
    <w:p w:rsidR="00861314" w:rsidRPr="00B46D83" w:rsidRDefault="00861314" w:rsidP="005E7165">
      <w:pPr>
        <w:ind w:firstLine="567"/>
        <w:jc w:val="both"/>
        <w:rPr>
          <w:sz w:val="28"/>
          <w:szCs w:val="28"/>
          <w:lang w:val="uk-UA"/>
        </w:rPr>
      </w:pPr>
      <w:r w:rsidRPr="00B46D83">
        <w:rPr>
          <w:sz w:val="28"/>
          <w:szCs w:val="28"/>
          <w:lang w:val="uk-UA"/>
        </w:rPr>
        <w:t>3.1. до 15 липня 2023 року рішення оприлюднити  на офіційному веб-сайті та інформаційному стенді Теплицької сільської ради, відповідно до вимог чинного законодавства.</w:t>
      </w:r>
    </w:p>
    <w:p w:rsidR="00861314" w:rsidRPr="00B46D83" w:rsidRDefault="00861314" w:rsidP="005E7165">
      <w:pPr>
        <w:ind w:firstLine="567"/>
        <w:jc w:val="both"/>
        <w:rPr>
          <w:sz w:val="28"/>
          <w:szCs w:val="28"/>
          <w:bdr w:val="none" w:sz="0" w:space="0" w:color="auto" w:frame="1"/>
          <w:shd w:val="clear" w:color="auto" w:fill="FFFFFF"/>
          <w:lang w:val="uk-UA"/>
        </w:rPr>
      </w:pPr>
      <w:r w:rsidRPr="00B46D83">
        <w:rPr>
          <w:sz w:val="28"/>
          <w:szCs w:val="28"/>
          <w:lang w:val="uk-UA"/>
        </w:rPr>
        <w:t>3.2</w:t>
      </w:r>
      <w:r w:rsidRPr="00B46D83">
        <w:rPr>
          <w:rFonts w:ascii="Arial" w:hAnsi="Arial" w:cs="Arial"/>
          <w:sz w:val="17"/>
          <w:szCs w:val="17"/>
          <w:shd w:val="clear" w:color="auto" w:fill="FFFFFF"/>
          <w:lang w:val="uk-UA"/>
        </w:rPr>
        <w:t xml:space="preserve">. </w:t>
      </w:r>
      <w:r w:rsidRPr="00B46D83">
        <w:rPr>
          <w:sz w:val="28"/>
          <w:szCs w:val="28"/>
          <w:shd w:val="clear" w:color="auto" w:fill="FFFFFF"/>
          <w:lang w:val="uk-UA"/>
        </w:rPr>
        <w:t>Питання не врегульовані даним рішення регулюються Податковим кодексом України.</w:t>
      </w:r>
    </w:p>
    <w:p w:rsidR="00861314" w:rsidRPr="00B46D83" w:rsidRDefault="00861314" w:rsidP="005E7165">
      <w:pPr>
        <w:ind w:firstLine="567"/>
        <w:jc w:val="both"/>
        <w:rPr>
          <w:sz w:val="28"/>
          <w:szCs w:val="28"/>
          <w:shd w:val="clear" w:color="auto" w:fill="FFFFFF"/>
          <w:lang w:val="uk-UA"/>
        </w:rPr>
      </w:pPr>
      <w:r w:rsidRPr="00B46D83">
        <w:rPr>
          <w:sz w:val="28"/>
          <w:szCs w:val="28"/>
          <w:bdr w:val="none" w:sz="0" w:space="0" w:color="auto" w:frame="1"/>
          <w:shd w:val="clear" w:color="auto" w:fill="FFFFFF"/>
          <w:lang w:val="uk-UA"/>
        </w:rPr>
        <w:t xml:space="preserve">3.3 Направити копію рішення до </w:t>
      </w:r>
      <w:r w:rsidRPr="00B46D83">
        <w:rPr>
          <w:sz w:val="28"/>
          <w:szCs w:val="28"/>
          <w:shd w:val="clear" w:color="auto" w:fill="FFFFFF"/>
          <w:lang w:val="uk-UA"/>
        </w:rPr>
        <w:t>Головного управління ДПС в Одеській області.</w:t>
      </w:r>
    </w:p>
    <w:p w:rsidR="00861314" w:rsidRPr="009365F8" w:rsidRDefault="00861314" w:rsidP="005E7165">
      <w:pPr>
        <w:pStyle w:val="BodyText"/>
        <w:spacing w:before="89"/>
        <w:ind w:left="0" w:right="3" w:firstLine="567"/>
        <w:rPr>
          <w:lang w:val="uk-UA"/>
        </w:rPr>
      </w:pPr>
      <w:r w:rsidRPr="009365F8">
        <w:rPr>
          <w:bdr w:val="none" w:sz="0" w:space="0" w:color="auto" w:frame="1"/>
          <w:lang w:val="uk-UA"/>
        </w:rPr>
        <w:t>4.Визнати таким, що втратило чинність з 01.01.2024 року рішення Теплицької сільської ради № 529 - VIIІ від 12 липня 2022 року «</w:t>
      </w:r>
      <w:r w:rsidRPr="009365F8">
        <w:rPr>
          <w:lang w:val="uk-UA"/>
        </w:rPr>
        <w:t xml:space="preserve"> Про встановлення та затвердження місцевих податків та зборів </w:t>
      </w:r>
      <w:r w:rsidRPr="009365F8">
        <w:rPr>
          <w:bCs/>
          <w:iCs/>
          <w:szCs w:val="28"/>
          <w:lang w:val="uk-UA"/>
        </w:rPr>
        <w:t xml:space="preserve">на 2023 рік на </w:t>
      </w:r>
      <w:r w:rsidRPr="009365F8">
        <w:rPr>
          <w:szCs w:val="28"/>
          <w:lang w:val="uk-UA" w:eastAsia="ar-SA"/>
        </w:rPr>
        <w:t>території Теплицької   сільської ради»</w:t>
      </w:r>
    </w:p>
    <w:p w:rsidR="00861314" w:rsidRPr="009365F8" w:rsidRDefault="00861314" w:rsidP="0055501F">
      <w:pPr>
        <w:widowControl/>
        <w:shd w:val="clear" w:color="auto" w:fill="FFFFFF"/>
        <w:autoSpaceDE/>
        <w:autoSpaceDN/>
        <w:ind w:right="182" w:firstLine="567"/>
        <w:jc w:val="both"/>
        <w:rPr>
          <w:rFonts w:ascii="Arial" w:hAnsi="Arial" w:cs="Arial"/>
          <w:color w:val="333333"/>
          <w:sz w:val="28"/>
          <w:szCs w:val="28"/>
          <w:lang w:val="uk-UA"/>
        </w:rPr>
      </w:pPr>
      <w:r w:rsidRPr="009365F8">
        <w:rPr>
          <w:sz w:val="28"/>
          <w:szCs w:val="28"/>
          <w:lang w:val="uk-UA"/>
        </w:rPr>
        <w:t>5. Це рішення набирає чинності 01 січня 2024 року та діє до 31 грудня 2024 року включно.</w:t>
      </w:r>
    </w:p>
    <w:p w:rsidR="00861314" w:rsidRPr="009365F8" w:rsidRDefault="00861314" w:rsidP="00047CFE">
      <w:pPr>
        <w:pStyle w:val="BodyTextIndent"/>
        <w:spacing w:after="0"/>
        <w:ind w:left="0" w:firstLine="540"/>
        <w:jc w:val="both"/>
        <w:rPr>
          <w:sz w:val="28"/>
          <w:szCs w:val="28"/>
          <w:lang w:val="uk-UA"/>
        </w:rPr>
      </w:pPr>
      <w:r w:rsidRPr="009365F8">
        <w:rPr>
          <w:sz w:val="28"/>
          <w:szCs w:val="28"/>
          <w:lang w:val="uk-UA"/>
        </w:rPr>
        <w:t>6. Контроль за виконанням даного рішення покласти на постійні комісії: з питань законності, регламенту депутатської діяльності, етики, прав людини та розгляду регуляторних актів, з питань фінансів, планування місцевого бюджету, планування соціально-економічного розвитку, земельної реформи та охорони навколишнього середовища.</w:t>
      </w:r>
    </w:p>
    <w:p w:rsidR="00861314" w:rsidRDefault="00861314" w:rsidP="00685D67">
      <w:pPr>
        <w:pStyle w:val="BodyText"/>
        <w:spacing w:before="89"/>
        <w:ind w:left="0" w:right="547"/>
        <w:rPr>
          <w:szCs w:val="28"/>
          <w:lang w:val="uk-UA"/>
        </w:rPr>
      </w:pPr>
    </w:p>
    <w:p w:rsidR="00861314" w:rsidRDefault="00861314" w:rsidP="00685D67">
      <w:pPr>
        <w:pStyle w:val="BodyText"/>
        <w:spacing w:before="89"/>
        <w:ind w:left="0" w:right="547"/>
        <w:rPr>
          <w:szCs w:val="28"/>
          <w:lang w:val="uk-UA"/>
        </w:rPr>
      </w:pPr>
    </w:p>
    <w:p w:rsidR="00861314" w:rsidRDefault="00861314" w:rsidP="00685D67">
      <w:pPr>
        <w:pStyle w:val="BodyText"/>
        <w:spacing w:before="89"/>
        <w:ind w:left="0" w:right="547"/>
        <w:rPr>
          <w:szCs w:val="28"/>
          <w:lang w:val="uk-UA"/>
        </w:rPr>
      </w:pPr>
      <w:r>
        <w:rPr>
          <w:bCs/>
          <w:iCs/>
          <w:szCs w:val="28"/>
          <w:lang w:val="en-US"/>
        </w:rPr>
        <w:t>C</w:t>
      </w:r>
      <w:r>
        <w:rPr>
          <w:bCs/>
          <w:iCs/>
          <w:szCs w:val="28"/>
          <w:lang w:val="uk-UA"/>
        </w:rPr>
        <w:t>ільський</w:t>
      </w:r>
      <w:r w:rsidRPr="00A70537">
        <w:rPr>
          <w:bCs/>
          <w:iCs/>
          <w:szCs w:val="28"/>
        </w:rPr>
        <w:t xml:space="preserve"> </w:t>
      </w:r>
      <w:r>
        <w:rPr>
          <w:bCs/>
          <w:iCs/>
          <w:szCs w:val="28"/>
          <w:lang w:val="uk-UA"/>
        </w:rPr>
        <w:t xml:space="preserve"> голова                                                                     </w:t>
      </w:r>
      <w:r>
        <w:rPr>
          <w:szCs w:val="28"/>
          <w:lang w:val="uk-UA"/>
        </w:rPr>
        <w:t>Іван ЛЕОНТЬЄВ</w:t>
      </w:r>
    </w:p>
    <w:p w:rsidR="00861314" w:rsidRPr="006A350C" w:rsidRDefault="00861314" w:rsidP="006E2947">
      <w:pPr>
        <w:keepNext/>
        <w:widowControl/>
        <w:autoSpaceDE/>
        <w:autoSpaceDN/>
        <w:spacing w:after="60"/>
        <w:outlineLvl w:val="1"/>
        <w:rPr>
          <w:bCs/>
          <w:iCs/>
          <w:sz w:val="28"/>
          <w:szCs w:val="28"/>
          <w:lang w:val="uk-UA"/>
        </w:rPr>
      </w:pPr>
      <w:r>
        <w:rPr>
          <w:bCs/>
          <w:iCs/>
          <w:sz w:val="28"/>
          <w:szCs w:val="28"/>
          <w:lang w:val="uk-UA"/>
        </w:rPr>
        <w:t xml:space="preserve">       </w:t>
      </w:r>
    </w:p>
    <w:p w:rsidR="00861314" w:rsidRDefault="00861314" w:rsidP="006E2947">
      <w:pPr>
        <w:jc w:val="both"/>
        <w:rPr>
          <w:sz w:val="28"/>
          <w:szCs w:val="28"/>
          <w:lang w:val="uk-UA"/>
        </w:rPr>
      </w:pPr>
    </w:p>
    <w:p w:rsidR="00861314" w:rsidRPr="00144312" w:rsidRDefault="00861314" w:rsidP="006E2947">
      <w:pPr>
        <w:jc w:val="both"/>
        <w:rPr>
          <w:sz w:val="28"/>
          <w:szCs w:val="28"/>
          <w:lang w:val="uk-UA"/>
        </w:rPr>
      </w:pPr>
      <w:r w:rsidRPr="00611826">
        <w:rPr>
          <w:sz w:val="28"/>
          <w:szCs w:val="28"/>
        </w:rPr>
        <w:t>12 липня</w:t>
      </w:r>
      <w:r w:rsidRPr="00144312">
        <w:rPr>
          <w:sz w:val="28"/>
          <w:szCs w:val="28"/>
          <w:lang w:val="uk-UA"/>
        </w:rPr>
        <w:t xml:space="preserve"> 2023 року              </w:t>
      </w:r>
    </w:p>
    <w:p w:rsidR="00861314" w:rsidRPr="00144312" w:rsidRDefault="00861314" w:rsidP="006E2947">
      <w:pPr>
        <w:jc w:val="both"/>
        <w:rPr>
          <w:sz w:val="28"/>
          <w:szCs w:val="28"/>
          <w:lang w:val="uk-UA"/>
        </w:rPr>
      </w:pPr>
      <w:r>
        <w:rPr>
          <w:sz w:val="28"/>
          <w:szCs w:val="28"/>
          <w:lang w:val="uk-UA"/>
        </w:rPr>
        <w:t>№666</w:t>
      </w:r>
      <w:r w:rsidRPr="00144312">
        <w:rPr>
          <w:sz w:val="28"/>
          <w:szCs w:val="28"/>
          <w:lang w:val="uk-UA"/>
        </w:rPr>
        <w:t>–</w:t>
      </w:r>
      <w:r w:rsidRPr="00144312">
        <w:rPr>
          <w:sz w:val="28"/>
          <w:szCs w:val="28"/>
        </w:rPr>
        <w:t>V</w:t>
      </w:r>
      <w:r w:rsidRPr="00144312">
        <w:rPr>
          <w:sz w:val="28"/>
          <w:szCs w:val="28"/>
          <w:lang w:val="uk-UA"/>
        </w:rPr>
        <w:t>ІІІ</w:t>
      </w:r>
    </w:p>
    <w:p w:rsidR="00861314" w:rsidRPr="00144312" w:rsidRDefault="00861314" w:rsidP="006E2947">
      <w:pPr>
        <w:rPr>
          <w:sz w:val="28"/>
          <w:szCs w:val="28"/>
          <w:lang w:val="uk-UA"/>
        </w:rPr>
      </w:pPr>
    </w:p>
    <w:p w:rsidR="00861314" w:rsidRPr="00144312" w:rsidRDefault="00861314" w:rsidP="006E2947">
      <w:pPr>
        <w:rPr>
          <w:sz w:val="28"/>
          <w:szCs w:val="28"/>
          <w:lang w:val="uk-UA"/>
        </w:rPr>
      </w:pPr>
    </w:p>
    <w:p w:rsidR="00861314" w:rsidRPr="00144312" w:rsidRDefault="00861314" w:rsidP="006E2947">
      <w:pPr>
        <w:rPr>
          <w:sz w:val="28"/>
          <w:szCs w:val="28"/>
          <w:lang w:val="uk-UA"/>
        </w:rPr>
      </w:pPr>
    </w:p>
    <w:p w:rsidR="00861314" w:rsidRDefault="00861314" w:rsidP="006E2947">
      <w:pPr>
        <w:rPr>
          <w:sz w:val="28"/>
          <w:szCs w:val="28"/>
          <w:lang w:val="uk-UA"/>
        </w:rPr>
      </w:pPr>
    </w:p>
    <w:p w:rsidR="00861314" w:rsidRDefault="00861314" w:rsidP="006E2947">
      <w:pPr>
        <w:rPr>
          <w:sz w:val="28"/>
          <w:szCs w:val="28"/>
          <w:lang w:val="uk-UA"/>
        </w:rPr>
      </w:pPr>
    </w:p>
    <w:p w:rsidR="00861314" w:rsidRDefault="00861314" w:rsidP="006E2947">
      <w:pPr>
        <w:rPr>
          <w:sz w:val="28"/>
          <w:szCs w:val="28"/>
          <w:lang w:val="uk-UA"/>
        </w:rPr>
      </w:pPr>
    </w:p>
    <w:p w:rsidR="00861314" w:rsidRDefault="00861314" w:rsidP="006E2947">
      <w:pPr>
        <w:rPr>
          <w:sz w:val="28"/>
          <w:szCs w:val="28"/>
          <w:lang w:val="uk-UA"/>
        </w:rPr>
      </w:pPr>
    </w:p>
    <w:p w:rsidR="00861314" w:rsidRPr="009365F8" w:rsidRDefault="00861314" w:rsidP="001F7907">
      <w:pPr>
        <w:pStyle w:val="rvps2"/>
        <w:shd w:val="clear" w:color="auto" w:fill="FFFFFF"/>
        <w:spacing w:before="0" w:beforeAutospacing="0" w:after="0" w:afterAutospacing="0"/>
        <w:jc w:val="both"/>
        <w:textAlignment w:val="baseline"/>
        <w:rPr>
          <w:lang w:val="uk-UA"/>
        </w:rPr>
      </w:pPr>
    </w:p>
    <w:sectPr w:rsidR="00861314" w:rsidRPr="009365F8" w:rsidSect="0055501F">
      <w:pgSz w:w="11910" w:h="16840"/>
      <w:pgMar w:top="1134" w:right="567"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0C64E88"/>
    <w:lvl w:ilvl="0">
      <w:start w:val="1"/>
      <w:numFmt w:val="decimal"/>
      <w:lvlText w:val="%1."/>
      <w:lvlJc w:val="left"/>
      <w:pPr>
        <w:tabs>
          <w:tab w:val="num" w:pos="12102"/>
        </w:tabs>
        <w:ind w:left="12102" w:hanging="360"/>
      </w:pPr>
      <w:rPr>
        <w:rFonts w:cs="Times New Roman"/>
      </w:rPr>
    </w:lvl>
  </w:abstractNum>
  <w:abstractNum w:abstractNumId="1">
    <w:nsid w:val="FFFFFF7D"/>
    <w:multiLevelType w:val="singleLevel"/>
    <w:tmpl w:val="EC0AEF5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23E78B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320E6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25C23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220B6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0261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BAC29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46263B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64592A"/>
    <w:lvl w:ilvl="0">
      <w:start w:val="1"/>
      <w:numFmt w:val="bullet"/>
      <w:lvlText w:val=""/>
      <w:lvlJc w:val="left"/>
      <w:pPr>
        <w:tabs>
          <w:tab w:val="num" w:pos="360"/>
        </w:tabs>
        <w:ind w:left="360" w:hanging="360"/>
      </w:pPr>
      <w:rPr>
        <w:rFonts w:ascii="Symbol" w:hAnsi="Symbol" w:hint="default"/>
      </w:rPr>
    </w:lvl>
  </w:abstractNum>
  <w:abstractNum w:abstractNumId="10">
    <w:nsid w:val="01955103"/>
    <w:multiLevelType w:val="multilevel"/>
    <w:tmpl w:val="4120D81A"/>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2B547153"/>
    <w:multiLevelType w:val="hybridMultilevel"/>
    <w:tmpl w:val="50B47726"/>
    <w:lvl w:ilvl="0" w:tplc="377291D6">
      <w:start w:val="4"/>
      <w:numFmt w:val="decimal"/>
      <w:lvlText w:val="%1."/>
      <w:lvlJc w:val="left"/>
      <w:pPr>
        <w:ind w:left="542" w:hanging="360"/>
      </w:pPr>
      <w:rPr>
        <w:rFonts w:cs="Times New Roman" w:hint="default"/>
        <w:sz w:val="22"/>
      </w:rPr>
    </w:lvl>
    <w:lvl w:ilvl="1" w:tplc="04190019" w:tentative="1">
      <w:start w:val="1"/>
      <w:numFmt w:val="lowerLetter"/>
      <w:lvlText w:val="%2."/>
      <w:lvlJc w:val="left"/>
      <w:pPr>
        <w:ind w:left="1262" w:hanging="360"/>
      </w:pPr>
      <w:rPr>
        <w:rFonts w:cs="Times New Roman"/>
      </w:rPr>
    </w:lvl>
    <w:lvl w:ilvl="2" w:tplc="0419001B" w:tentative="1">
      <w:start w:val="1"/>
      <w:numFmt w:val="lowerRoman"/>
      <w:lvlText w:val="%3."/>
      <w:lvlJc w:val="right"/>
      <w:pPr>
        <w:ind w:left="1982" w:hanging="180"/>
      </w:pPr>
      <w:rPr>
        <w:rFonts w:cs="Times New Roman"/>
      </w:rPr>
    </w:lvl>
    <w:lvl w:ilvl="3" w:tplc="0419000F" w:tentative="1">
      <w:start w:val="1"/>
      <w:numFmt w:val="decimal"/>
      <w:lvlText w:val="%4."/>
      <w:lvlJc w:val="left"/>
      <w:pPr>
        <w:ind w:left="2702" w:hanging="360"/>
      </w:pPr>
      <w:rPr>
        <w:rFonts w:cs="Times New Roman"/>
      </w:rPr>
    </w:lvl>
    <w:lvl w:ilvl="4" w:tplc="04190019" w:tentative="1">
      <w:start w:val="1"/>
      <w:numFmt w:val="lowerLetter"/>
      <w:lvlText w:val="%5."/>
      <w:lvlJc w:val="left"/>
      <w:pPr>
        <w:ind w:left="3422" w:hanging="360"/>
      </w:pPr>
      <w:rPr>
        <w:rFonts w:cs="Times New Roman"/>
      </w:rPr>
    </w:lvl>
    <w:lvl w:ilvl="5" w:tplc="0419001B" w:tentative="1">
      <w:start w:val="1"/>
      <w:numFmt w:val="lowerRoman"/>
      <w:lvlText w:val="%6."/>
      <w:lvlJc w:val="right"/>
      <w:pPr>
        <w:ind w:left="4142" w:hanging="180"/>
      </w:pPr>
      <w:rPr>
        <w:rFonts w:cs="Times New Roman"/>
      </w:rPr>
    </w:lvl>
    <w:lvl w:ilvl="6" w:tplc="0419000F" w:tentative="1">
      <w:start w:val="1"/>
      <w:numFmt w:val="decimal"/>
      <w:lvlText w:val="%7."/>
      <w:lvlJc w:val="left"/>
      <w:pPr>
        <w:ind w:left="4862" w:hanging="360"/>
      </w:pPr>
      <w:rPr>
        <w:rFonts w:cs="Times New Roman"/>
      </w:rPr>
    </w:lvl>
    <w:lvl w:ilvl="7" w:tplc="04190019" w:tentative="1">
      <w:start w:val="1"/>
      <w:numFmt w:val="lowerLetter"/>
      <w:lvlText w:val="%8."/>
      <w:lvlJc w:val="left"/>
      <w:pPr>
        <w:ind w:left="5582" w:hanging="360"/>
      </w:pPr>
      <w:rPr>
        <w:rFonts w:cs="Times New Roman"/>
      </w:rPr>
    </w:lvl>
    <w:lvl w:ilvl="8" w:tplc="0419001B" w:tentative="1">
      <w:start w:val="1"/>
      <w:numFmt w:val="lowerRoman"/>
      <w:lvlText w:val="%9."/>
      <w:lvlJc w:val="right"/>
      <w:pPr>
        <w:ind w:left="6302" w:hanging="180"/>
      </w:pPr>
      <w:rPr>
        <w:rFonts w:cs="Times New Roman"/>
      </w:rPr>
    </w:lvl>
  </w:abstractNum>
  <w:abstractNum w:abstractNumId="12">
    <w:nsid w:val="37F60F32"/>
    <w:multiLevelType w:val="multilevel"/>
    <w:tmpl w:val="2EF02A8A"/>
    <w:lvl w:ilvl="0">
      <w:start w:val="2"/>
      <w:numFmt w:val="decimal"/>
      <w:lvlText w:val="%1."/>
      <w:lvlJc w:val="left"/>
      <w:pPr>
        <w:ind w:left="390" w:hanging="390"/>
      </w:pPr>
      <w:rPr>
        <w:rFonts w:cs="Times New Roman" w:hint="default"/>
      </w:rPr>
    </w:lvl>
    <w:lvl w:ilvl="1">
      <w:start w:val="3"/>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3">
    <w:nsid w:val="38637BAA"/>
    <w:multiLevelType w:val="multilevel"/>
    <w:tmpl w:val="F192153A"/>
    <w:lvl w:ilvl="0">
      <w:start w:val="1"/>
      <w:numFmt w:val="decimal"/>
      <w:lvlText w:val="%1."/>
      <w:lvlJc w:val="left"/>
      <w:pPr>
        <w:tabs>
          <w:tab w:val="num" w:pos="420"/>
        </w:tabs>
        <w:ind w:left="420" w:hanging="420"/>
      </w:pPr>
      <w:rPr>
        <w:rFonts w:cs="Times New Roman" w:hint="default"/>
      </w:rPr>
    </w:lvl>
    <w:lvl w:ilvl="1">
      <w:start w:val="3"/>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4">
    <w:nsid w:val="653871A7"/>
    <w:multiLevelType w:val="hybridMultilevel"/>
    <w:tmpl w:val="0362356A"/>
    <w:lvl w:ilvl="0" w:tplc="A75849C6">
      <w:start w:val="1"/>
      <w:numFmt w:val="decimal"/>
      <w:lvlText w:val="%1."/>
      <w:lvlJc w:val="left"/>
      <w:pPr>
        <w:tabs>
          <w:tab w:val="num" w:pos="720"/>
        </w:tabs>
        <w:ind w:left="720" w:hanging="360"/>
      </w:pPr>
      <w:rPr>
        <w:rFonts w:ascii="Times New Roman" w:eastAsia="Times New Roman" w:hAnsi="Times New Roman" w:cs="Times New Roman"/>
      </w:rPr>
    </w:lvl>
    <w:lvl w:ilvl="1" w:tplc="555ABBAE">
      <w:numFmt w:val="none"/>
      <w:lvlText w:val=""/>
      <w:lvlJc w:val="left"/>
      <w:pPr>
        <w:tabs>
          <w:tab w:val="num" w:pos="360"/>
        </w:tabs>
      </w:pPr>
      <w:rPr>
        <w:rFonts w:cs="Times New Roman"/>
      </w:rPr>
    </w:lvl>
    <w:lvl w:ilvl="2" w:tplc="B762CDE2">
      <w:numFmt w:val="none"/>
      <w:lvlText w:val=""/>
      <w:lvlJc w:val="left"/>
      <w:pPr>
        <w:tabs>
          <w:tab w:val="num" w:pos="360"/>
        </w:tabs>
      </w:pPr>
      <w:rPr>
        <w:rFonts w:cs="Times New Roman"/>
      </w:rPr>
    </w:lvl>
    <w:lvl w:ilvl="3" w:tplc="CDDE405C">
      <w:numFmt w:val="none"/>
      <w:lvlText w:val=""/>
      <w:lvlJc w:val="left"/>
      <w:pPr>
        <w:tabs>
          <w:tab w:val="num" w:pos="360"/>
        </w:tabs>
      </w:pPr>
      <w:rPr>
        <w:rFonts w:cs="Times New Roman"/>
      </w:rPr>
    </w:lvl>
    <w:lvl w:ilvl="4" w:tplc="6BBA3870">
      <w:numFmt w:val="none"/>
      <w:lvlText w:val=""/>
      <w:lvlJc w:val="left"/>
      <w:pPr>
        <w:tabs>
          <w:tab w:val="num" w:pos="360"/>
        </w:tabs>
      </w:pPr>
      <w:rPr>
        <w:rFonts w:cs="Times New Roman"/>
      </w:rPr>
    </w:lvl>
    <w:lvl w:ilvl="5" w:tplc="9C5CEFC0">
      <w:numFmt w:val="none"/>
      <w:lvlText w:val=""/>
      <w:lvlJc w:val="left"/>
      <w:pPr>
        <w:tabs>
          <w:tab w:val="num" w:pos="360"/>
        </w:tabs>
      </w:pPr>
      <w:rPr>
        <w:rFonts w:cs="Times New Roman"/>
      </w:rPr>
    </w:lvl>
    <w:lvl w:ilvl="6" w:tplc="35A0C272">
      <w:numFmt w:val="none"/>
      <w:lvlText w:val=""/>
      <w:lvlJc w:val="left"/>
      <w:pPr>
        <w:tabs>
          <w:tab w:val="num" w:pos="360"/>
        </w:tabs>
      </w:pPr>
      <w:rPr>
        <w:rFonts w:cs="Times New Roman"/>
      </w:rPr>
    </w:lvl>
    <w:lvl w:ilvl="7" w:tplc="2A9AAA14">
      <w:numFmt w:val="none"/>
      <w:lvlText w:val=""/>
      <w:lvlJc w:val="left"/>
      <w:pPr>
        <w:tabs>
          <w:tab w:val="num" w:pos="360"/>
        </w:tabs>
      </w:pPr>
      <w:rPr>
        <w:rFonts w:cs="Times New Roman"/>
      </w:rPr>
    </w:lvl>
    <w:lvl w:ilvl="8" w:tplc="637278A4">
      <w:numFmt w:val="none"/>
      <w:lvlText w:val=""/>
      <w:lvlJc w:val="left"/>
      <w:pPr>
        <w:tabs>
          <w:tab w:val="num" w:pos="360"/>
        </w:tabs>
      </w:pPr>
      <w:rPr>
        <w:rFonts w:cs="Times New Roman"/>
      </w:rPr>
    </w:lvl>
  </w:abstractNum>
  <w:abstractNum w:abstractNumId="15">
    <w:nsid w:val="6B2F3752"/>
    <w:multiLevelType w:val="multilevel"/>
    <w:tmpl w:val="EEF836D2"/>
    <w:lvl w:ilvl="0">
      <w:start w:val="2"/>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1080"/>
        </w:tabs>
        <w:ind w:left="1080" w:hanging="108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440"/>
        </w:tabs>
        <w:ind w:left="1440" w:hanging="144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800"/>
        </w:tabs>
        <w:ind w:left="1800" w:hanging="1800"/>
      </w:pPr>
      <w:rPr>
        <w:rFonts w:cs="Times New Roman" w:hint="default"/>
        <w:u w:val="none"/>
      </w:rPr>
    </w:lvl>
    <w:lvl w:ilvl="8">
      <w:start w:val="1"/>
      <w:numFmt w:val="decimal"/>
      <w:lvlText w:val="%1.%2.%3.%4.%5.%6.%7.%8.%9"/>
      <w:lvlJc w:val="left"/>
      <w:pPr>
        <w:tabs>
          <w:tab w:val="num" w:pos="2160"/>
        </w:tabs>
        <w:ind w:left="2160" w:hanging="2160"/>
      </w:pPr>
      <w:rPr>
        <w:rFonts w:cs="Times New Roman" w:hint="default"/>
        <w:u w:val="none"/>
      </w:rPr>
    </w:lvl>
  </w:abstractNum>
  <w:num w:numId="1">
    <w:abstractNumId w:val="13"/>
  </w:num>
  <w:num w:numId="2">
    <w:abstractNumId w:val="14"/>
  </w:num>
  <w:num w:numId="3">
    <w:abstractNumId w:val="15"/>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 w:numId="16">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hyphenationZone w:val="425"/>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2C51"/>
    <w:rsid w:val="00005335"/>
    <w:rsid w:val="00005854"/>
    <w:rsid w:val="00005F58"/>
    <w:rsid w:val="00006665"/>
    <w:rsid w:val="00012267"/>
    <w:rsid w:val="0001264E"/>
    <w:rsid w:val="00012BCD"/>
    <w:rsid w:val="000141DC"/>
    <w:rsid w:val="00017248"/>
    <w:rsid w:val="000208A1"/>
    <w:rsid w:val="00031BDF"/>
    <w:rsid w:val="00033B37"/>
    <w:rsid w:val="00033D04"/>
    <w:rsid w:val="00037F77"/>
    <w:rsid w:val="00044EB4"/>
    <w:rsid w:val="00047CFE"/>
    <w:rsid w:val="000569EC"/>
    <w:rsid w:val="0006098F"/>
    <w:rsid w:val="00061190"/>
    <w:rsid w:val="00061A02"/>
    <w:rsid w:val="00064846"/>
    <w:rsid w:val="00076504"/>
    <w:rsid w:val="00076763"/>
    <w:rsid w:val="0008087D"/>
    <w:rsid w:val="00084AD0"/>
    <w:rsid w:val="0008599D"/>
    <w:rsid w:val="0009196F"/>
    <w:rsid w:val="000940E4"/>
    <w:rsid w:val="00094F62"/>
    <w:rsid w:val="00097B6B"/>
    <w:rsid w:val="000A4811"/>
    <w:rsid w:val="000A634B"/>
    <w:rsid w:val="000B2165"/>
    <w:rsid w:val="000B45F8"/>
    <w:rsid w:val="000C64D1"/>
    <w:rsid w:val="000C66E7"/>
    <w:rsid w:val="000D2734"/>
    <w:rsid w:val="000D354B"/>
    <w:rsid w:val="000E373E"/>
    <w:rsid w:val="000F0B85"/>
    <w:rsid w:val="000F3704"/>
    <w:rsid w:val="000F6E2B"/>
    <w:rsid w:val="00100639"/>
    <w:rsid w:val="001021BC"/>
    <w:rsid w:val="001027F5"/>
    <w:rsid w:val="00111988"/>
    <w:rsid w:val="00122AE8"/>
    <w:rsid w:val="00127690"/>
    <w:rsid w:val="001303FE"/>
    <w:rsid w:val="00144312"/>
    <w:rsid w:val="00146EE2"/>
    <w:rsid w:val="001516F3"/>
    <w:rsid w:val="00153696"/>
    <w:rsid w:val="001539B1"/>
    <w:rsid w:val="0015459B"/>
    <w:rsid w:val="00155DE2"/>
    <w:rsid w:val="00164118"/>
    <w:rsid w:val="00171455"/>
    <w:rsid w:val="001834C8"/>
    <w:rsid w:val="00183665"/>
    <w:rsid w:val="00192B66"/>
    <w:rsid w:val="00196469"/>
    <w:rsid w:val="001A54E3"/>
    <w:rsid w:val="001B179E"/>
    <w:rsid w:val="001B29A4"/>
    <w:rsid w:val="001B5D55"/>
    <w:rsid w:val="001C003E"/>
    <w:rsid w:val="001C0672"/>
    <w:rsid w:val="001C3F92"/>
    <w:rsid w:val="001D0EDB"/>
    <w:rsid w:val="001D1BA4"/>
    <w:rsid w:val="001D5ED7"/>
    <w:rsid w:val="001D724F"/>
    <w:rsid w:val="001E0AAA"/>
    <w:rsid w:val="001E5F69"/>
    <w:rsid w:val="001E644B"/>
    <w:rsid w:val="001F3F78"/>
    <w:rsid w:val="001F7907"/>
    <w:rsid w:val="002070E7"/>
    <w:rsid w:val="00213252"/>
    <w:rsid w:val="00213A6F"/>
    <w:rsid w:val="00217CE8"/>
    <w:rsid w:val="002221DD"/>
    <w:rsid w:val="002303D8"/>
    <w:rsid w:val="0023237C"/>
    <w:rsid w:val="002404B9"/>
    <w:rsid w:val="002417C9"/>
    <w:rsid w:val="00247A54"/>
    <w:rsid w:val="00250B6C"/>
    <w:rsid w:val="00255A95"/>
    <w:rsid w:val="00260BEE"/>
    <w:rsid w:val="00270D73"/>
    <w:rsid w:val="00281412"/>
    <w:rsid w:val="0028248B"/>
    <w:rsid w:val="002A08BF"/>
    <w:rsid w:val="002A0C9B"/>
    <w:rsid w:val="002A2897"/>
    <w:rsid w:val="002A2B01"/>
    <w:rsid w:val="002A7D28"/>
    <w:rsid w:val="002B57B7"/>
    <w:rsid w:val="002B589F"/>
    <w:rsid w:val="002C4ED7"/>
    <w:rsid w:val="002C700F"/>
    <w:rsid w:val="002D58C9"/>
    <w:rsid w:val="002E5316"/>
    <w:rsid w:val="002E5873"/>
    <w:rsid w:val="002E5C3E"/>
    <w:rsid w:val="002F301D"/>
    <w:rsid w:val="00300AEA"/>
    <w:rsid w:val="0030481A"/>
    <w:rsid w:val="003059DF"/>
    <w:rsid w:val="0030778A"/>
    <w:rsid w:val="00314AA4"/>
    <w:rsid w:val="00322715"/>
    <w:rsid w:val="003247FE"/>
    <w:rsid w:val="00326218"/>
    <w:rsid w:val="00340065"/>
    <w:rsid w:val="00341C4F"/>
    <w:rsid w:val="0035374D"/>
    <w:rsid w:val="00353EED"/>
    <w:rsid w:val="00355495"/>
    <w:rsid w:val="00355682"/>
    <w:rsid w:val="0035570C"/>
    <w:rsid w:val="0036024C"/>
    <w:rsid w:val="00360BE9"/>
    <w:rsid w:val="00361312"/>
    <w:rsid w:val="00361F71"/>
    <w:rsid w:val="003666CB"/>
    <w:rsid w:val="0037183A"/>
    <w:rsid w:val="00376083"/>
    <w:rsid w:val="00380F2F"/>
    <w:rsid w:val="00390B2C"/>
    <w:rsid w:val="00395CD9"/>
    <w:rsid w:val="003A0029"/>
    <w:rsid w:val="003A0F2A"/>
    <w:rsid w:val="003A16A2"/>
    <w:rsid w:val="003C1AC9"/>
    <w:rsid w:val="003C46FA"/>
    <w:rsid w:val="003D1B51"/>
    <w:rsid w:val="003E7BE5"/>
    <w:rsid w:val="003F3D96"/>
    <w:rsid w:val="003F5D08"/>
    <w:rsid w:val="003F6F47"/>
    <w:rsid w:val="00401BA7"/>
    <w:rsid w:val="004024D2"/>
    <w:rsid w:val="00402747"/>
    <w:rsid w:val="0042458A"/>
    <w:rsid w:val="00442966"/>
    <w:rsid w:val="00447FD7"/>
    <w:rsid w:val="00451DA9"/>
    <w:rsid w:val="00455708"/>
    <w:rsid w:val="00457F93"/>
    <w:rsid w:val="00471F51"/>
    <w:rsid w:val="00472EF5"/>
    <w:rsid w:val="00476EE1"/>
    <w:rsid w:val="00477AA7"/>
    <w:rsid w:val="00481D13"/>
    <w:rsid w:val="00485130"/>
    <w:rsid w:val="00497C64"/>
    <w:rsid w:val="004A6837"/>
    <w:rsid w:val="004B63D9"/>
    <w:rsid w:val="004C2069"/>
    <w:rsid w:val="004D2329"/>
    <w:rsid w:val="004E1456"/>
    <w:rsid w:val="004E1841"/>
    <w:rsid w:val="004E4136"/>
    <w:rsid w:val="0050009F"/>
    <w:rsid w:val="00500C1B"/>
    <w:rsid w:val="00503060"/>
    <w:rsid w:val="0050338B"/>
    <w:rsid w:val="0051205B"/>
    <w:rsid w:val="00533243"/>
    <w:rsid w:val="005340D1"/>
    <w:rsid w:val="005359EE"/>
    <w:rsid w:val="00540004"/>
    <w:rsid w:val="00542423"/>
    <w:rsid w:val="0054469E"/>
    <w:rsid w:val="0055045C"/>
    <w:rsid w:val="005521AD"/>
    <w:rsid w:val="0055501F"/>
    <w:rsid w:val="005662F3"/>
    <w:rsid w:val="00575721"/>
    <w:rsid w:val="005807CB"/>
    <w:rsid w:val="00585A9A"/>
    <w:rsid w:val="00587147"/>
    <w:rsid w:val="00590AD9"/>
    <w:rsid w:val="00592F56"/>
    <w:rsid w:val="00596F18"/>
    <w:rsid w:val="005A6CE9"/>
    <w:rsid w:val="005B7E05"/>
    <w:rsid w:val="005D3161"/>
    <w:rsid w:val="005D533A"/>
    <w:rsid w:val="005E3C43"/>
    <w:rsid w:val="005E5F23"/>
    <w:rsid w:val="005E7165"/>
    <w:rsid w:val="005F1BD3"/>
    <w:rsid w:val="005F2844"/>
    <w:rsid w:val="005F4F52"/>
    <w:rsid w:val="005F513D"/>
    <w:rsid w:val="0061155E"/>
    <w:rsid w:val="00611826"/>
    <w:rsid w:val="006353FE"/>
    <w:rsid w:val="006355F0"/>
    <w:rsid w:val="00652159"/>
    <w:rsid w:val="006525E8"/>
    <w:rsid w:val="00652892"/>
    <w:rsid w:val="00663037"/>
    <w:rsid w:val="0066640C"/>
    <w:rsid w:val="0067161B"/>
    <w:rsid w:val="00673DF4"/>
    <w:rsid w:val="00673E39"/>
    <w:rsid w:val="00685405"/>
    <w:rsid w:val="00685D67"/>
    <w:rsid w:val="00686C63"/>
    <w:rsid w:val="00697A92"/>
    <w:rsid w:val="006A1746"/>
    <w:rsid w:val="006A350C"/>
    <w:rsid w:val="006B1DC0"/>
    <w:rsid w:val="006B5635"/>
    <w:rsid w:val="006C516D"/>
    <w:rsid w:val="006D23C3"/>
    <w:rsid w:val="006E2947"/>
    <w:rsid w:val="006F3243"/>
    <w:rsid w:val="006F7335"/>
    <w:rsid w:val="006F7C67"/>
    <w:rsid w:val="00700BEE"/>
    <w:rsid w:val="0070605A"/>
    <w:rsid w:val="00710933"/>
    <w:rsid w:val="00710AA6"/>
    <w:rsid w:val="007146AF"/>
    <w:rsid w:val="007262AE"/>
    <w:rsid w:val="007332AD"/>
    <w:rsid w:val="0073541E"/>
    <w:rsid w:val="0073643A"/>
    <w:rsid w:val="0074141F"/>
    <w:rsid w:val="00751BFB"/>
    <w:rsid w:val="007602E2"/>
    <w:rsid w:val="00760AF2"/>
    <w:rsid w:val="007662B8"/>
    <w:rsid w:val="007744B7"/>
    <w:rsid w:val="007758AF"/>
    <w:rsid w:val="00776097"/>
    <w:rsid w:val="00776D85"/>
    <w:rsid w:val="00786456"/>
    <w:rsid w:val="007875B4"/>
    <w:rsid w:val="007A0DFE"/>
    <w:rsid w:val="007A13E1"/>
    <w:rsid w:val="007B371D"/>
    <w:rsid w:val="007B5A8D"/>
    <w:rsid w:val="007C4433"/>
    <w:rsid w:val="007D2293"/>
    <w:rsid w:val="007D2BC4"/>
    <w:rsid w:val="007D45C9"/>
    <w:rsid w:val="007E68C0"/>
    <w:rsid w:val="007E7AA2"/>
    <w:rsid w:val="008020DD"/>
    <w:rsid w:val="00813E96"/>
    <w:rsid w:val="00817F81"/>
    <w:rsid w:val="00844F02"/>
    <w:rsid w:val="00850C7D"/>
    <w:rsid w:val="00853850"/>
    <w:rsid w:val="00854ED3"/>
    <w:rsid w:val="00861314"/>
    <w:rsid w:val="00862070"/>
    <w:rsid w:val="00884E57"/>
    <w:rsid w:val="008864DF"/>
    <w:rsid w:val="00894A52"/>
    <w:rsid w:val="00895D7E"/>
    <w:rsid w:val="008961D0"/>
    <w:rsid w:val="008A0AAB"/>
    <w:rsid w:val="008B30A0"/>
    <w:rsid w:val="008C3E8B"/>
    <w:rsid w:val="008E647A"/>
    <w:rsid w:val="008E7C37"/>
    <w:rsid w:val="008F7C16"/>
    <w:rsid w:val="00912B8E"/>
    <w:rsid w:val="00913A55"/>
    <w:rsid w:val="00913AD6"/>
    <w:rsid w:val="00922217"/>
    <w:rsid w:val="009225DC"/>
    <w:rsid w:val="00925A45"/>
    <w:rsid w:val="00930B01"/>
    <w:rsid w:val="00932384"/>
    <w:rsid w:val="009365F8"/>
    <w:rsid w:val="00940C2E"/>
    <w:rsid w:val="00941156"/>
    <w:rsid w:val="00942011"/>
    <w:rsid w:val="009422F0"/>
    <w:rsid w:val="00944DDE"/>
    <w:rsid w:val="00945A90"/>
    <w:rsid w:val="00954B76"/>
    <w:rsid w:val="009623D2"/>
    <w:rsid w:val="00962EDB"/>
    <w:rsid w:val="00963828"/>
    <w:rsid w:val="0097102B"/>
    <w:rsid w:val="00973A78"/>
    <w:rsid w:val="00976FDE"/>
    <w:rsid w:val="009779EB"/>
    <w:rsid w:val="00982045"/>
    <w:rsid w:val="009833A7"/>
    <w:rsid w:val="0098686F"/>
    <w:rsid w:val="00987E91"/>
    <w:rsid w:val="00994A9B"/>
    <w:rsid w:val="00995A2C"/>
    <w:rsid w:val="009B07D0"/>
    <w:rsid w:val="009B6F00"/>
    <w:rsid w:val="009C1FA2"/>
    <w:rsid w:val="009D2789"/>
    <w:rsid w:val="009D340D"/>
    <w:rsid w:val="009D3FF6"/>
    <w:rsid w:val="009D56B4"/>
    <w:rsid w:val="009D5F41"/>
    <w:rsid w:val="009D7D32"/>
    <w:rsid w:val="009E6283"/>
    <w:rsid w:val="009F51A8"/>
    <w:rsid w:val="009F6F6B"/>
    <w:rsid w:val="009F7AA5"/>
    <w:rsid w:val="00A01327"/>
    <w:rsid w:val="00A04F32"/>
    <w:rsid w:val="00A06E00"/>
    <w:rsid w:val="00A12A87"/>
    <w:rsid w:val="00A20369"/>
    <w:rsid w:val="00A2107A"/>
    <w:rsid w:val="00A345B1"/>
    <w:rsid w:val="00A34DF2"/>
    <w:rsid w:val="00A557AF"/>
    <w:rsid w:val="00A603F9"/>
    <w:rsid w:val="00A70537"/>
    <w:rsid w:val="00A711C1"/>
    <w:rsid w:val="00A7641D"/>
    <w:rsid w:val="00A77A17"/>
    <w:rsid w:val="00A77ABF"/>
    <w:rsid w:val="00A805C9"/>
    <w:rsid w:val="00A84467"/>
    <w:rsid w:val="00A87190"/>
    <w:rsid w:val="00A914AE"/>
    <w:rsid w:val="00A92002"/>
    <w:rsid w:val="00A93751"/>
    <w:rsid w:val="00A94922"/>
    <w:rsid w:val="00AA1F5D"/>
    <w:rsid w:val="00AA3A8C"/>
    <w:rsid w:val="00AB09A5"/>
    <w:rsid w:val="00AB4EC8"/>
    <w:rsid w:val="00AB502D"/>
    <w:rsid w:val="00AB7B7F"/>
    <w:rsid w:val="00AC512B"/>
    <w:rsid w:val="00AC6178"/>
    <w:rsid w:val="00AD4298"/>
    <w:rsid w:val="00AE7F2F"/>
    <w:rsid w:val="00B0129F"/>
    <w:rsid w:val="00B0409F"/>
    <w:rsid w:val="00B06451"/>
    <w:rsid w:val="00B13876"/>
    <w:rsid w:val="00B138F2"/>
    <w:rsid w:val="00B14C09"/>
    <w:rsid w:val="00B366C8"/>
    <w:rsid w:val="00B3696B"/>
    <w:rsid w:val="00B45FD1"/>
    <w:rsid w:val="00B46D83"/>
    <w:rsid w:val="00B46FA1"/>
    <w:rsid w:val="00B554A3"/>
    <w:rsid w:val="00B70B2D"/>
    <w:rsid w:val="00B74765"/>
    <w:rsid w:val="00B76CB0"/>
    <w:rsid w:val="00B828F1"/>
    <w:rsid w:val="00B82E0D"/>
    <w:rsid w:val="00B84211"/>
    <w:rsid w:val="00B87260"/>
    <w:rsid w:val="00B939A1"/>
    <w:rsid w:val="00B94FC3"/>
    <w:rsid w:val="00B96CC2"/>
    <w:rsid w:val="00BB2078"/>
    <w:rsid w:val="00BB33FE"/>
    <w:rsid w:val="00BB4864"/>
    <w:rsid w:val="00BC422E"/>
    <w:rsid w:val="00BD032B"/>
    <w:rsid w:val="00BD1100"/>
    <w:rsid w:val="00BD1373"/>
    <w:rsid w:val="00BD6048"/>
    <w:rsid w:val="00BF7BCD"/>
    <w:rsid w:val="00BF7E4E"/>
    <w:rsid w:val="00C04EFF"/>
    <w:rsid w:val="00C0546D"/>
    <w:rsid w:val="00C0716C"/>
    <w:rsid w:val="00C07FEE"/>
    <w:rsid w:val="00C16468"/>
    <w:rsid w:val="00C20C0F"/>
    <w:rsid w:val="00C21710"/>
    <w:rsid w:val="00C24667"/>
    <w:rsid w:val="00C30A45"/>
    <w:rsid w:val="00C5031C"/>
    <w:rsid w:val="00C60691"/>
    <w:rsid w:val="00C60F25"/>
    <w:rsid w:val="00C712EE"/>
    <w:rsid w:val="00C74944"/>
    <w:rsid w:val="00C77031"/>
    <w:rsid w:val="00C81DB4"/>
    <w:rsid w:val="00C94669"/>
    <w:rsid w:val="00CA00D7"/>
    <w:rsid w:val="00CA62DA"/>
    <w:rsid w:val="00CB38B9"/>
    <w:rsid w:val="00CB4B4E"/>
    <w:rsid w:val="00CC2F4F"/>
    <w:rsid w:val="00CC44A1"/>
    <w:rsid w:val="00CC67A8"/>
    <w:rsid w:val="00CC7C6F"/>
    <w:rsid w:val="00CD586B"/>
    <w:rsid w:val="00CF22AE"/>
    <w:rsid w:val="00CF650F"/>
    <w:rsid w:val="00D04E2C"/>
    <w:rsid w:val="00D158CA"/>
    <w:rsid w:val="00D1665A"/>
    <w:rsid w:val="00D2296E"/>
    <w:rsid w:val="00D269C0"/>
    <w:rsid w:val="00D404FB"/>
    <w:rsid w:val="00D45B89"/>
    <w:rsid w:val="00D47C4C"/>
    <w:rsid w:val="00D51C58"/>
    <w:rsid w:val="00D61103"/>
    <w:rsid w:val="00D716D8"/>
    <w:rsid w:val="00D769D2"/>
    <w:rsid w:val="00D847A7"/>
    <w:rsid w:val="00DA0A14"/>
    <w:rsid w:val="00DA3197"/>
    <w:rsid w:val="00DA59B9"/>
    <w:rsid w:val="00DB316F"/>
    <w:rsid w:val="00DB7DC3"/>
    <w:rsid w:val="00DC1FB4"/>
    <w:rsid w:val="00DC5DE9"/>
    <w:rsid w:val="00DD31D3"/>
    <w:rsid w:val="00DD3257"/>
    <w:rsid w:val="00DD5E56"/>
    <w:rsid w:val="00DF0215"/>
    <w:rsid w:val="00E02A7C"/>
    <w:rsid w:val="00E02C51"/>
    <w:rsid w:val="00E04671"/>
    <w:rsid w:val="00E106ED"/>
    <w:rsid w:val="00E12077"/>
    <w:rsid w:val="00E17094"/>
    <w:rsid w:val="00E17598"/>
    <w:rsid w:val="00E224D8"/>
    <w:rsid w:val="00E22858"/>
    <w:rsid w:val="00E33064"/>
    <w:rsid w:val="00E37A49"/>
    <w:rsid w:val="00E41633"/>
    <w:rsid w:val="00E418ED"/>
    <w:rsid w:val="00E4536D"/>
    <w:rsid w:val="00E45EA0"/>
    <w:rsid w:val="00E54FC7"/>
    <w:rsid w:val="00E56CA8"/>
    <w:rsid w:val="00E71AB9"/>
    <w:rsid w:val="00E71DC2"/>
    <w:rsid w:val="00E77A16"/>
    <w:rsid w:val="00E86C09"/>
    <w:rsid w:val="00E907B8"/>
    <w:rsid w:val="00E91603"/>
    <w:rsid w:val="00E9368B"/>
    <w:rsid w:val="00EA4148"/>
    <w:rsid w:val="00EA4FA9"/>
    <w:rsid w:val="00EA6189"/>
    <w:rsid w:val="00EA6F90"/>
    <w:rsid w:val="00EC0BBF"/>
    <w:rsid w:val="00EC52D9"/>
    <w:rsid w:val="00EC6329"/>
    <w:rsid w:val="00ED1B76"/>
    <w:rsid w:val="00EE7D1F"/>
    <w:rsid w:val="00EF2E1B"/>
    <w:rsid w:val="00F203E9"/>
    <w:rsid w:val="00F20452"/>
    <w:rsid w:val="00F21649"/>
    <w:rsid w:val="00F41E8F"/>
    <w:rsid w:val="00F4544A"/>
    <w:rsid w:val="00F46037"/>
    <w:rsid w:val="00F470B9"/>
    <w:rsid w:val="00F513AF"/>
    <w:rsid w:val="00F62A31"/>
    <w:rsid w:val="00F654CE"/>
    <w:rsid w:val="00F676B8"/>
    <w:rsid w:val="00F67F4D"/>
    <w:rsid w:val="00F71123"/>
    <w:rsid w:val="00F74BFF"/>
    <w:rsid w:val="00F761F0"/>
    <w:rsid w:val="00F853D9"/>
    <w:rsid w:val="00FA5904"/>
    <w:rsid w:val="00FB249A"/>
    <w:rsid w:val="00FD3A44"/>
    <w:rsid w:val="00FD75C6"/>
    <w:rsid w:val="00FE1D6C"/>
    <w:rsid w:val="00FE2A9A"/>
    <w:rsid w:val="00FF175C"/>
    <w:rsid w:val="00FF729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A9A"/>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017248"/>
    <w:pPr>
      <w:ind w:left="2358"/>
      <w:outlineLvl w:val="0"/>
    </w:pPr>
    <w:rPr>
      <w:rFonts w:eastAsia="Calibri"/>
      <w:b/>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F301D"/>
    <w:rPr>
      <w:rFonts w:ascii="Times New Roman" w:hAnsi="Times New Roman" w:cs="Times New Roman"/>
      <w:b/>
      <w:sz w:val="28"/>
    </w:rPr>
  </w:style>
  <w:style w:type="table" w:customStyle="1" w:styleId="TableNormal1">
    <w:name w:val="Table Normal1"/>
    <w:uiPriority w:val="99"/>
    <w:semiHidden/>
    <w:rsid w:val="00017248"/>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017248"/>
    <w:pPr>
      <w:ind w:left="402"/>
      <w:jc w:val="both"/>
    </w:pPr>
    <w:rPr>
      <w:rFonts w:eastAsia="Calibri"/>
      <w:sz w:val="28"/>
      <w:szCs w:val="20"/>
    </w:rPr>
  </w:style>
  <w:style w:type="character" w:customStyle="1" w:styleId="BodyTextChar">
    <w:name w:val="Body Text Char"/>
    <w:basedOn w:val="DefaultParagraphFont"/>
    <w:link w:val="BodyText"/>
    <w:uiPriority w:val="99"/>
    <w:locked/>
    <w:rsid w:val="00EA6F90"/>
    <w:rPr>
      <w:rFonts w:ascii="Times New Roman" w:hAnsi="Times New Roman" w:cs="Times New Roman"/>
      <w:sz w:val="28"/>
    </w:rPr>
  </w:style>
  <w:style w:type="paragraph" w:styleId="ListParagraph">
    <w:name w:val="List Paragraph"/>
    <w:basedOn w:val="Normal"/>
    <w:uiPriority w:val="99"/>
    <w:qFormat/>
    <w:rsid w:val="00017248"/>
    <w:pPr>
      <w:ind w:left="402"/>
      <w:jc w:val="both"/>
    </w:pPr>
  </w:style>
  <w:style w:type="paragraph" w:customStyle="1" w:styleId="TableParagraph">
    <w:name w:val="Table Paragraph"/>
    <w:basedOn w:val="Normal"/>
    <w:uiPriority w:val="99"/>
    <w:rsid w:val="00017248"/>
  </w:style>
  <w:style w:type="paragraph" w:customStyle="1" w:styleId="a">
    <w:name w:val="Назва документа"/>
    <w:basedOn w:val="Normal"/>
    <w:next w:val="Normal"/>
    <w:uiPriority w:val="99"/>
    <w:rsid w:val="0073541E"/>
    <w:pPr>
      <w:keepNext/>
      <w:keepLines/>
      <w:widowControl/>
      <w:autoSpaceDE/>
      <w:autoSpaceDN/>
      <w:spacing w:before="240" w:after="240"/>
      <w:jc w:val="center"/>
    </w:pPr>
    <w:rPr>
      <w:rFonts w:ascii="Antiqua" w:hAnsi="Antiqua"/>
      <w:b/>
      <w:sz w:val="26"/>
      <w:szCs w:val="20"/>
      <w:lang w:val="uk-UA"/>
    </w:rPr>
  </w:style>
  <w:style w:type="paragraph" w:customStyle="1" w:styleId="a0">
    <w:name w:val="Нормальний текст"/>
    <w:basedOn w:val="Normal"/>
    <w:uiPriority w:val="99"/>
    <w:rsid w:val="002303D8"/>
    <w:pPr>
      <w:widowControl/>
      <w:autoSpaceDE/>
      <w:autoSpaceDN/>
      <w:spacing w:before="120"/>
      <w:ind w:firstLine="567"/>
    </w:pPr>
    <w:rPr>
      <w:rFonts w:ascii="Antiqua" w:hAnsi="Antiqua"/>
      <w:sz w:val="26"/>
      <w:szCs w:val="20"/>
      <w:lang w:val="uk-UA"/>
    </w:rPr>
  </w:style>
  <w:style w:type="paragraph" w:customStyle="1" w:styleId="ShapkaDocumentu">
    <w:name w:val="Shapka Documentu"/>
    <w:basedOn w:val="Normal"/>
    <w:uiPriority w:val="99"/>
    <w:rsid w:val="002303D8"/>
    <w:pPr>
      <w:keepNext/>
      <w:keepLines/>
      <w:widowControl/>
      <w:autoSpaceDE/>
      <w:autoSpaceDN/>
      <w:spacing w:after="240"/>
      <w:ind w:left="3969"/>
      <w:jc w:val="center"/>
    </w:pPr>
    <w:rPr>
      <w:rFonts w:ascii="Antiqua" w:hAnsi="Antiqua"/>
      <w:sz w:val="26"/>
      <w:szCs w:val="20"/>
      <w:lang w:val="uk-UA"/>
    </w:rPr>
  </w:style>
  <w:style w:type="character" w:customStyle="1" w:styleId="WW8Num2z0">
    <w:name w:val="WW8Num2z0"/>
    <w:uiPriority w:val="99"/>
    <w:rsid w:val="002303D8"/>
    <w:rPr>
      <w:rFonts w:ascii="Symbol" w:hAnsi="Symbol"/>
      <w:sz w:val="18"/>
    </w:rPr>
  </w:style>
  <w:style w:type="table" w:styleId="TableGrid">
    <w:name w:val="Table Grid"/>
    <w:basedOn w:val="TableNormal"/>
    <w:uiPriority w:val="99"/>
    <w:rsid w:val="002303D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2303D8"/>
    <w:pPr>
      <w:widowControl/>
      <w:autoSpaceDE/>
      <w:autoSpaceDN/>
    </w:pPr>
    <w:rPr>
      <w:rFonts w:ascii="Segoe UI" w:eastAsia="Calibri" w:hAnsi="Segoe UI"/>
      <w:sz w:val="18"/>
      <w:szCs w:val="20"/>
      <w:lang w:val="uk-UA"/>
    </w:rPr>
  </w:style>
  <w:style w:type="character" w:customStyle="1" w:styleId="BalloonTextChar">
    <w:name w:val="Balloon Text Char"/>
    <w:basedOn w:val="DefaultParagraphFont"/>
    <w:link w:val="BalloonText"/>
    <w:uiPriority w:val="99"/>
    <w:semiHidden/>
    <w:locked/>
    <w:rsid w:val="002303D8"/>
    <w:rPr>
      <w:rFonts w:ascii="Segoe UI" w:hAnsi="Segoe UI" w:cs="Times New Roman"/>
      <w:sz w:val="18"/>
      <w:lang w:val="uk-UA" w:eastAsia="ru-RU"/>
    </w:rPr>
  </w:style>
  <w:style w:type="character" w:styleId="Strong">
    <w:name w:val="Strong"/>
    <w:basedOn w:val="DefaultParagraphFont"/>
    <w:uiPriority w:val="99"/>
    <w:qFormat/>
    <w:rsid w:val="0073643A"/>
    <w:rPr>
      <w:rFonts w:cs="Times New Roman"/>
      <w:b/>
    </w:rPr>
  </w:style>
  <w:style w:type="character" w:customStyle="1" w:styleId="apple-converted-space">
    <w:name w:val="apple-converted-space"/>
    <w:uiPriority w:val="99"/>
    <w:rsid w:val="0073643A"/>
  </w:style>
  <w:style w:type="paragraph" w:customStyle="1" w:styleId="a1">
    <w:name w:val="Содержимое таблицы"/>
    <w:basedOn w:val="Normal"/>
    <w:uiPriority w:val="99"/>
    <w:rsid w:val="0073643A"/>
    <w:pPr>
      <w:suppressLineNumbers/>
      <w:suppressAutoHyphens/>
      <w:autoSpaceDE/>
      <w:autoSpaceDN/>
    </w:pPr>
    <w:rPr>
      <w:rFonts w:eastAsia="Calibri"/>
      <w:kern w:val="1"/>
      <w:sz w:val="24"/>
      <w:szCs w:val="24"/>
      <w:lang w:eastAsia="ar-SA"/>
    </w:rPr>
  </w:style>
  <w:style w:type="character" w:customStyle="1" w:styleId="rvts9">
    <w:name w:val="rvts9"/>
    <w:uiPriority w:val="99"/>
    <w:rsid w:val="000A4811"/>
  </w:style>
  <w:style w:type="character" w:customStyle="1" w:styleId="rvts37">
    <w:name w:val="rvts37"/>
    <w:uiPriority w:val="99"/>
    <w:rsid w:val="000A4811"/>
  </w:style>
  <w:style w:type="paragraph" w:customStyle="1" w:styleId="1">
    <w:name w:val="1"/>
    <w:basedOn w:val="Normal"/>
    <w:uiPriority w:val="99"/>
    <w:rsid w:val="00FF7292"/>
    <w:pPr>
      <w:widowControl/>
      <w:autoSpaceDE/>
      <w:autoSpaceDN/>
    </w:pPr>
    <w:rPr>
      <w:rFonts w:ascii="Verdana" w:hAnsi="Verdana" w:cs="Verdana"/>
      <w:sz w:val="20"/>
      <w:szCs w:val="20"/>
      <w:lang w:val="en-US" w:eastAsia="en-US"/>
    </w:rPr>
  </w:style>
  <w:style w:type="character" w:styleId="Hyperlink">
    <w:name w:val="Hyperlink"/>
    <w:basedOn w:val="DefaultParagraphFont"/>
    <w:uiPriority w:val="99"/>
    <w:semiHidden/>
    <w:rsid w:val="00D847A7"/>
    <w:rPr>
      <w:rFonts w:cs="Times New Roman"/>
      <w:color w:val="0000FF"/>
      <w:u w:val="single"/>
    </w:rPr>
  </w:style>
  <w:style w:type="paragraph" w:customStyle="1" w:styleId="rvps2">
    <w:name w:val="rvps2"/>
    <w:basedOn w:val="Normal"/>
    <w:uiPriority w:val="99"/>
    <w:rsid w:val="00D847A7"/>
    <w:pPr>
      <w:widowControl/>
      <w:autoSpaceDE/>
      <w:autoSpaceDN/>
      <w:spacing w:before="100" w:beforeAutospacing="1" w:after="100" w:afterAutospacing="1"/>
    </w:pPr>
    <w:rPr>
      <w:sz w:val="24"/>
      <w:szCs w:val="24"/>
    </w:rPr>
  </w:style>
  <w:style w:type="paragraph" w:styleId="NormalWeb">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Normal"/>
    <w:link w:val="NormalWebChar"/>
    <w:uiPriority w:val="99"/>
    <w:rsid w:val="00A06E00"/>
    <w:pPr>
      <w:widowControl/>
      <w:autoSpaceDE/>
      <w:autoSpaceDN/>
      <w:spacing w:before="100" w:beforeAutospacing="1" w:after="100" w:afterAutospacing="1"/>
    </w:pPr>
    <w:rPr>
      <w:rFonts w:ascii="Calibri" w:hAnsi="Calibri"/>
      <w:sz w:val="24"/>
      <w:szCs w:val="20"/>
    </w:rPr>
  </w:style>
  <w:style w:type="character" w:customStyle="1" w:styleId="NormalWebChar">
    <w:name w:val="Normal (Web) Char"/>
    <w:aliases w:val="Знак Char,Обычный (веб) Знак Char,Знак1 Знак Char,Знак1 Char,Обычный (веб) Знак2 Char,Обычный (веб) Знак1 Знак Char,Знак Знак1 Знак Char,Обычный (веб) Знак Знак Знак Char,Знак1 Знак Знак Знак Char,Знак1 Знак1 Знак Char,Знак1 Знак2 Char"/>
    <w:link w:val="NormalWeb"/>
    <w:uiPriority w:val="99"/>
    <w:locked/>
    <w:rsid w:val="00A06E00"/>
    <w:rPr>
      <w:rFonts w:eastAsia="Times New Roman"/>
      <w:sz w:val="24"/>
      <w:lang w:val="ru-RU" w:eastAsia="ru-RU"/>
    </w:rPr>
  </w:style>
  <w:style w:type="paragraph" w:styleId="NoSpacing">
    <w:name w:val="No Spacing"/>
    <w:uiPriority w:val="99"/>
    <w:qFormat/>
    <w:rsid w:val="006355F0"/>
    <w:rPr>
      <w:lang w:eastAsia="en-US"/>
    </w:rPr>
  </w:style>
  <w:style w:type="paragraph" w:customStyle="1" w:styleId="tjbmf">
    <w:name w:val="tj bmf"/>
    <w:basedOn w:val="Normal"/>
    <w:uiPriority w:val="99"/>
    <w:rsid w:val="006F7335"/>
    <w:pPr>
      <w:widowControl/>
      <w:autoSpaceDE/>
      <w:autoSpaceDN/>
      <w:spacing w:before="100" w:beforeAutospacing="1" w:after="100" w:afterAutospacing="1"/>
    </w:pPr>
    <w:rPr>
      <w:rFonts w:eastAsia="Calibri"/>
      <w:sz w:val="24"/>
      <w:szCs w:val="24"/>
    </w:rPr>
  </w:style>
  <w:style w:type="paragraph" w:customStyle="1" w:styleId="stylezakonu">
    <w:name w:val="stylezakonu"/>
    <w:basedOn w:val="Normal"/>
    <w:uiPriority w:val="99"/>
    <w:rsid w:val="00D04E2C"/>
    <w:pPr>
      <w:widowControl/>
      <w:autoSpaceDE/>
      <w:autoSpaceDN/>
      <w:spacing w:before="100" w:beforeAutospacing="1" w:after="100" w:afterAutospacing="1"/>
    </w:pPr>
    <w:rPr>
      <w:sz w:val="24"/>
      <w:szCs w:val="24"/>
    </w:rPr>
  </w:style>
  <w:style w:type="character" w:styleId="Emphasis">
    <w:name w:val="Emphasis"/>
    <w:basedOn w:val="DefaultParagraphFont"/>
    <w:uiPriority w:val="99"/>
    <w:qFormat/>
    <w:locked/>
    <w:rsid w:val="00D04E2C"/>
    <w:rPr>
      <w:rFonts w:cs="Times New Roman"/>
      <w:i/>
    </w:rPr>
  </w:style>
  <w:style w:type="character" w:customStyle="1" w:styleId="rvts46">
    <w:name w:val="rvts46"/>
    <w:basedOn w:val="DefaultParagraphFont"/>
    <w:uiPriority w:val="99"/>
    <w:rsid w:val="0028248B"/>
    <w:rPr>
      <w:rFonts w:cs="Times New Roman"/>
    </w:rPr>
  </w:style>
  <w:style w:type="paragraph" w:styleId="BodyTextIndent">
    <w:name w:val="Body Text Indent"/>
    <w:basedOn w:val="Normal"/>
    <w:link w:val="BodyTextIndentChar"/>
    <w:uiPriority w:val="99"/>
    <w:semiHidden/>
    <w:rsid w:val="00E91603"/>
    <w:pPr>
      <w:spacing w:after="120"/>
      <w:ind w:left="283"/>
    </w:pPr>
  </w:style>
  <w:style w:type="character" w:customStyle="1" w:styleId="BodyTextIndentChar">
    <w:name w:val="Body Text Indent Char"/>
    <w:basedOn w:val="DefaultParagraphFont"/>
    <w:link w:val="BodyTextIndent"/>
    <w:uiPriority w:val="99"/>
    <w:semiHidden/>
    <w:locked/>
    <w:rsid w:val="00E91603"/>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838418322">
      <w:marLeft w:val="0"/>
      <w:marRight w:val="0"/>
      <w:marTop w:val="0"/>
      <w:marBottom w:val="0"/>
      <w:divBdr>
        <w:top w:val="none" w:sz="0" w:space="0" w:color="auto"/>
        <w:left w:val="none" w:sz="0" w:space="0" w:color="auto"/>
        <w:bottom w:val="none" w:sz="0" w:space="0" w:color="auto"/>
        <w:right w:val="none" w:sz="0" w:space="0" w:color="auto"/>
      </w:divBdr>
    </w:div>
    <w:div w:id="1838418323">
      <w:marLeft w:val="0"/>
      <w:marRight w:val="0"/>
      <w:marTop w:val="0"/>
      <w:marBottom w:val="0"/>
      <w:divBdr>
        <w:top w:val="none" w:sz="0" w:space="0" w:color="auto"/>
        <w:left w:val="none" w:sz="0" w:space="0" w:color="auto"/>
        <w:bottom w:val="none" w:sz="0" w:space="0" w:color="auto"/>
        <w:right w:val="none" w:sz="0" w:space="0" w:color="auto"/>
      </w:divBdr>
    </w:div>
    <w:div w:id="1838418324">
      <w:marLeft w:val="0"/>
      <w:marRight w:val="0"/>
      <w:marTop w:val="0"/>
      <w:marBottom w:val="0"/>
      <w:divBdr>
        <w:top w:val="none" w:sz="0" w:space="0" w:color="auto"/>
        <w:left w:val="none" w:sz="0" w:space="0" w:color="auto"/>
        <w:bottom w:val="none" w:sz="0" w:space="0" w:color="auto"/>
        <w:right w:val="none" w:sz="0" w:space="0" w:color="auto"/>
      </w:divBdr>
    </w:div>
    <w:div w:id="1838418325">
      <w:marLeft w:val="0"/>
      <w:marRight w:val="0"/>
      <w:marTop w:val="0"/>
      <w:marBottom w:val="0"/>
      <w:divBdr>
        <w:top w:val="none" w:sz="0" w:space="0" w:color="auto"/>
        <w:left w:val="none" w:sz="0" w:space="0" w:color="auto"/>
        <w:bottom w:val="none" w:sz="0" w:space="0" w:color="auto"/>
        <w:right w:val="none" w:sz="0" w:space="0" w:color="auto"/>
      </w:divBdr>
    </w:div>
    <w:div w:id="1838418326">
      <w:marLeft w:val="0"/>
      <w:marRight w:val="0"/>
      <w:marTop w:val="0"/>
      <w:marBottom w:val="0"/>
      <w:divBdr>
        <w:top w:val="none" w:sz="0" w:space="0" w:color="auto"/>
        <w:left w:val="none" w:sz="0" w:space="0" w:color="auto"/>
        <w:bottom w:val="none" w:sz="0" w:space="0" w:color="auto"/>
        <w:right w:val="none" w:sz="0" w:space="0" w:color="auto"/>
      </w:divBdr>
    </w:div>
    <w:div w:id="1838418327">
      <w:marLeft w:val="0"/>
      <w:marRight w:val="0"/>
      <w:marTop w:val="0"/>
      <w:marBottom w:val="0"/>
      <w:divBdr>
        <w:top w:val="none" w:sz="0" w:space="0" w:color="auto"/>
        <w:left w:val="none" w:sz="0" w:space="0" w:color="auto"/>
        <w:bottom w:val="none" w:sz="0" w:space="0" w:color="auto"/>
        <w:right w:val="none" w:sz="0" w:space="0" w:color="auto"/>
      </w:divBdr>
    </w:div>
    <w:div w:id="1838418328">
      <w:marLeft w:val="0"/>
      <w:marRight w:val="0"/>
      <w:marTop w:val="0"/>
      <w:marBottom w:val="0"/>
      <w:divBdr>
        <w:top w:val="none" w:sz="0" w:space="0" w:color="auto"/>
        <w:left w:val="none" w:sz="0" w:space="0" w:color="auto"/>
        <w:bottom w:val="none" w:sz="0" w:space="0" w:color="auto"/>
        <w:right w:val="none" w:sz="0" w:space="0" w:color="auto"/>
      </w:divBdr>
    </w:div>
    <w:div w:id="1838418329">
      <w:marLeft w:val="0"/>
      <w:marRight w:val="0"/>
      <w:marTop w:val="0"/>
      <w:marBottom w:val="0"/>
      <w:divBdr>
        <w:top w:val="none" w:sz="0" w:space="0" w:color="auto"/>
        <w:left w:val="none" w:sz="0" w:space="0" w:color="auto"/>
        <w:bottom w:val="none" w:sz="0" w:space="0" w:color="auto"/>
        <w:right w:val="none" w:sz="0" w:space="0" w:color="auto"/>
      </w:divBdr>
    </w:div>
    <w:div w:id="1838418330">
      <w:marLeft w:val="0"/>
      <w:marRight w:val="0"/>
      <w:marTop w:val="0"/>
      <w:marBottom w:val="0"/>
      <w:divBdr>
        <w:top w:val="none" w:sz="0" w:space="0" w:color="auto"/>
        <w:left w:val="none" w:sz="0" w:space="0" w:color="auto"/>
        <w:bottom w:val="none" w:sz="0" w:space="0" w:color="auto"/>
        <w:right w:val="none" w:sz="0" w:space="0" w:color="auto"/>
      </w:divBdr>
    </w:div>
    <w:div w:id="1838418331">
      <w:marLeft w:val="0"/>
      <w:marRight w:val="0"/>
      <w:marTop w:val="0"/>
      <w:marBottom w:val="0"/>
      <w:divBdr>
        <w:top w:val="none" w:sz="0" w:space="0" w:color="auto"/>
        <w:left w:val="none" w:sz="0" w:space="0" w:color="auto"/>
        <w:bottom w:val="none" w:sz="0" w:space="0" w:color="auto"/>
        <w:right w:val="none" w:sz="0" w:space="0" w:color="auto"/>
      </w:divBdr>
    </w:div>
    <w:div w:id="1838418332">
      <w:marLeft w:val="0"/>
      <w:marRight w:val="0"/>
      <w:marTop w:val="0"/>
      <w:marBottom w:val="0"/>
      <w:divBdr>
        <w:top w:val="none" w:sz="0" w:space="0" w:color="auto"/>
        <w:left w:val="none" w:sz="0" w:space="0" w:color="auto"/>
        <w:bottom w:val="none" w:sz="0" w:space="0" w:color="auto"/>
        <w:right w:val="none" w:sz="0" w:space="0" w:color="auto"/>
      </w:divBdr>
    </w:div>
    <w:div w:id="18384183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180</TotalTime>
  <Pages>2</Pages>
  <Words>462</Words>
  <Characters>2639</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Пользователь Windows</dc:creator>
  <cp:keywords/>
  <dc:description/>
  <cp:lastModifiedBy>Karat</cp:lastModifiedBy>
  <cp:revision>29</cp:revision>
  <cp:lastPrinted>2023-07-07T13:51:00Z</cp:lastPrinted>
  <dcterms:created xsi:type="dcterms:W3CDTF">2021-06-14T13:38:00Z</dcterms:created>
  <dcterms:modified xsi:type="dcterms:W3CDTF">2023-11-01T17:35:00Z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2010</vt:lpwstr>
  </property>
</Properties>
</file>