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F2" w:rsidRPr="00EE6965" w:rsidRDefault="00E71AF2" w:rsidP="00B226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14E61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5" o:title=""/>
          </v:shape>
        </w:pict>
      </w:r>
      <w:r w:rsidRPr="00EE696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E696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E71AF2" w:rsidRPr="00EE6965" w:rsidRDefault="00E71AF2" w:rsidP="00B22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E71AF2" w:rsidRPr="00EE6965" w:rsidRDefault="00E71AF2" w:rsidP="00B22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E71AF2" w:rsidRPr="00EE6965" w:rsidRDefault="00E71AF2" w:rsidP="00B226EF">
      <w:pPr>
        <w:pStyle w:val="Heading2"/>
        <w:rPr>
          <w:szCs w:val="28"/>
        </w:rPr>
      </w:pPr>
      <w:r w:rsidRPr="00EE6965">
        <w:rPr>
          <w:szCs w:val="28"/>
        </w:rPr>
        <w:t>XV сесія  VIII скликання</w:t>
      </w:r>
    </w:p>
    <w:p w:rsidR="00E71AF2" w:rsidRPr="00EE6965" w:rsidRDefault="00E71AF2" w:rsidP="00B226EF">
      <w:pPr>
        <w:pStyle w:val="Heading2"/>
        <w:rPr>
          <w:szCs w:val="28"/>
        </w:rPr>
      </w:pPr>
    </w:p>
    <w:p w:rsidR="00E71AF2" w:rsidRPr="00EE6965" w:rsidRDefault="00E71AF2" w:rsidP="00B226EF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 РІШЕННЯ</w:t>
      </w:r>
    </w:p>
    <w:p w:rsidR="00E71AF2" w:rsidRPr="00E264A8" w:rsidRDefault="00E71AF2" w:rsidP="00E264A8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1AF2" w:rsidRDefault="00E71AF2" w:rsidP="00E264A8">
      <w:pPr>
        <w:keepNext/>
        <w:spacing w:after="0" w:line="240" w:lineRule="auto"/>
        <w:outlineLvl w:val="4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</w:rPr>
        <w:t xml:space="preserve">Про звернення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депутатів </w:t>
      </w: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Теплицької </w:t>
      </w:r>
    </w:p>
    <w:p w:rsidR="00E71AF2" w:rsidRDefault="00E71AF2" w:rsidP="00AC5267">
      <w:pPr>
        <w:keepNext/>
        <w:spacing w:after="0" w:line="240" w:lineRule="auto"/>
        <w:outlineLvl w:val="4"/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>сільської</w:t>
      </w:r>
      <w:r w:rsidRPr="00E264A8">
        <w:rPr>
          <w:rFonts w:ascii="Times New Roman" w:hAnsi="Times New Roman"/>
          <w:b/>
          <w:sz w:val="28"/>
          <w:szCs w:val="28"/>
        </w:rPr>
        <w:t xml:space="preserve"> 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>Болградського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>району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E71AF2" w:rsidRDefault="00E71AF2" w:rsidP="00E264A8">
      <w:pPr>
        <w:spacing w:after="0" w:line="240" w:lineRule="auto"/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</w:pP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Одеської 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E264A8"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>області</w:t>
      </w:r>
      <w:r>
        <w:rPr>
          <w:rStyle w:val="c4"/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264A8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>щодо</w:t>
      </w:r>
      <w:r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 xml:space="preserve">  </w:t>
      </w:r>
      <w:r w:rsidRPr="00E264A8"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>необхідності</w:t>
      </w:r>
    </w:p>
    <w:p w:rsidR="00E71AF2" w:rsidRDefault="00E71AF2" w:rsidP="00E264A8">
      <w:pPr>
        <w:spacing w:after="0" w:line="240" w:lineRule="auto"/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>посилення   боротьби  за  національні</w:t>
      </w:r>
    </w:p>
    <w:p w:rsidR="00E71AF2" w:rsidRPr="00AC5267" w:rsidRDefault="00E71AF2" w:rsidP="00E264A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1D1D1B"/>
          <w:sz w:val="28"/>
          <w:szCs w:val="28"/>
          <w:bdr w:val="none" w:sz="0" w:space="0" w:color="auto" w:frame="1"/>
          <w:lang w:val="uk-UA"/>
        </w:rPr>
        <w:t>інтереси України</w:t>
      </w: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  <w:lang w:val="uk-UA"/>
        </w:rPr>
      </w:pPr>
      <w:r w:rsidRPr="00E264A8">
        <w:rPr>
          <w:sz w:val="28"/>
          <w:szCs w:val="28"/>
          <w:lang w:val="uk-UA"/>
        </w:rPr>
        <w:t xml:space="preserve">Керуючись статями 25, 26 Закону України «Про місцеве самоврядування в Україні», заслухавши інформацію депутатів </w:t>
      </w:r>
      <w:r>
        <w:rPr>
          <w:sz w:val="28"/>
          <w:szCs w:val="28"/>
          <w:lang w:val="uk-UA"/>
        </w:rPr>
        <w:t xml:space="preserve">Теплицької </w:t>
      </w:r>
      <w:r w:rsidRPr="00E264A8">
        <w:rPr>
          <w:sz w:val="28"/>
          <w:szCs w:val="28"/>
          <w:lang w:val="uk-UA"/>
        </w:rPr>
        <w:t>сільської ради</w:t>
      </w:r>
      <w:r>
        <w:rPr>
          <w:sz w:val="28"/>
          <w:szCs w:val="28"/>
          <w:lang w:val="uk-UA"/>
        </w:rPr>
        <w:t xml:space="preserve"> від партії «Слуга народу» щодо посилення боротьби за національні інтереси України</w:t>
      </w:r>
      <w:r w:rsidRPr="00E264A8">
        <w:rPr>
          <w:sz w:val="28"/>
          <w:szCs w:val="28"/>
          <w:lang w:val="uk-UA"/>
        </w:rPr>
        <w:t>, Теплицька  сільська рада</w:t>
      </w:r>
    </w:p>
    <w:p w:rsidR="00E71AF2" w:rsidRPr="00E264A8" w:rsidRDefault="00E71AF2" w:rsidP="00E26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E71AF2" w:rsidRPr="00E264A8" w:rsidRDefault="00E71AF2" w:rsidP="00E26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sz w:val="28"/>
          <w:szCs w:val="28"/>
          <w:lang w:val="uk-UA"/>
        </w:rPr>
        <w:t xml:space="preserve">1. Схвалити звернення </w:t>
      </w:r>
      <w:r>
        <w:rPr>
          <w:rFonts w:ascii="Times New Roman" w:hAnsi="Times New Roman"/>
          <w:sz w:val="28"/>
          <w:szCs w:val="28"/>
          <w:lang w:val="uk-UA"/>
        </w:rPr>
        <w:t xml:space="preserve">групи </w:t>
      </w:r>
      <w:r w:rsidRPr="005E5FD2">
        <w:rPr>
          <w:rFonts w:ascii="Times New Roman" w:hAnsi="Times New Roman"/>
          <w:sz w:val="28"/>
          <w:szCs w:val="28"/>
          <w:lang w:val="uk-UA"/>
        </w:rPr>
        <w:t xml:space="preserve">депутатів Теплицької сільської ради від партії «Слуга народу»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5E5FD2">
        <w:rPr>
          <w:rFonts w:ascii="Times New Roman" w:hAnsi="Times New Roman"/>
          <w:sz w:val="28"/>
          <w:szCs w:val="28"/>
          <w:u w:color="000000"/>
          <w:lang w:val="uk-UA"/>
        </w:rPr>
        <w:t>Президента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Голови служби безпеки України, Генерального прокурора України, Міністра внутрішніх справ України </w:t>
      </w:r>
      <w:r w:rsidRPr="005E5FD2">
        <w:rPr>
          <w:rFonts w:ascii="Times New Roman" w:hAnsi="Times New Roman"/>
          <w:sz w:val="28"/>
          <w:szCs w:val="28"/>
          <w:lang w:val="uk-UA"/>
        </w:rPr>
        <w:t>щодо посилення боротьби за національні інтереси України</w:t>
      </w:r>
      <w:r w:rsidRPr="005E5FD2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E264A8">
        <w:rPr>
          <w:rFonts w:ascii="Times New Roman" w:hAnsi="Times New Roman"/>
          <w:sz w:val="28"/>
          <w:szCs w:val="28"/>
          <w:lang w:val="uk-UA"/>
        </w:rPr>
        <w:t>(додається).</w:t>
      </w:r>
    </w:p>
    <w:p w:rsidR="00E71AF2" w:rsidRPr="005466CD" w:rsidRDefault="00E71AF2" w:rsidP="00E264A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466CD">
        <w:rPr>
          <w:rFonts w:ascii="Times New Roman" w:hAnsi="Times New Roman"/>
          <w:sz w:val="28"/>
          <w:szCs w:val="28"/>
          <w:lang w:val="uk-UA" w:eastAsia="uk-UA"/>
        </w:rPr>
        <w:t>2. Дане звернення</w:t>
      </w:r>
      <w:r w:rsidRPr="00232F57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E264A8">
        <w:rPr>
          <w:rFonts w:ascii="Times New Roman" w:hAnsi="Times New Roman"/>
          <w:iCs/>
          <w:sz w:val="28"/>
          <w:szCs w:val="28"/>
          <w:lang w:val="uk-UA"/>
        </w:rPr>
        <w:t>та н</w:t>
      </w:r>
      <w:r w:rsidRPr="00E264A8">
        <w:rPr>
          <w:rFonts w:ascii="Times New Roman" w:hAnsi="Times New Roman"/>
          <w:sz w:val="28"/>
          <w:szCs w:val="28"/>
          <w:lang w:val="uk-UA"/>
        </w:rPr>
        <w:t>аправити</w:t>
      </w:r>
      <w:r>
        <w:rPr>
          <w:rFonts w:ascii="Times New Roman" w:hAnsi="Times New Roman"/>
          <w:sz w:val="28"/>
          <w:szCs w:val="28"/>
          <w:lang w:val="uk-UA"/>
        </w:rPr>
        <w:t xml:space="preserve"> до </w:t>
      </w:r>
      <w:r w:rsidRPr="005E5FD2">
        <w:rPr>
          <w:rFonts w:ascii="Times New Roman" w:hAnsi="Times New Roman"/>
          <w:sz w:val="28"/>
          <w:szCs w:val="28"/>
          <w:u w:color="000000"/>
          <w:lang w:val="uk-UA"/>
        </w:rPr>
        <w:t>Президента України</w:t>
      </w:r>
      <w:r>
        <w:rPr>
          <w:rFonts w:ascii="Times New Roman" w:hAnsi="Times New Roman"/>
          <w:sz w:val="28"/>
          <w:szCs w:val="28"/>
          <w:u w:color="000000"/>
          <w:lang w:val="uk-UA"/>
        </w:rPr>
        <w:t xml:space="preserve"> Володимира Зеленського</w:t>
      </w:r>
      <w:r>
        <w:rPr>
          <w:rFonts w:ascii="Times New Roman" w:hAnsi="Times New Roman"/>
          <w:sz w:val="28"/>
          <w:szCs w:val="28"/>
          <w:lang w:val="uk-UA"/>
        </w:rPr>
        <w:t>, до  Голови служби безпеки України Івана Баканова, до Генерального прокурора України Ірини Венедіктової, до  Міністра внутрішніх справ України</w:t>
      </w:r>
      <w:r w:rsidRPr="005D3CB5">
        <w:t xml:space="preserve"> </w:t>
      </w:r>
      <w:r w:rsidRPr="005D3CB5">
        <w:rPr>
          <w:rFonts w:ascii="Times New Roman" w:hAnsi="Times New Roman"/>
          <w:sz w:val="28"/>
          <w:szCs w:val="28"/>
        </w:rPr>
        <w:t>Денис</w:t>
      </w:r>
      <w:r w:rsidRPr="005D3CB5">
        <w:rPr>
          <w:rFonts w:ascii="Times New Roman" w:hAnsi="Times New Roman"/>
          <w:sz w:val="28"/>
          <w:szCs w:val="28"/>
          <w:lang w:val="uk-UA"/>
        </w:rPr>
        <w:t>а</w:t>
      </w:r>
      <w:r w:rsidRPr="005D3CB5">
        <w:rPr>
          <w:rFonts w:ascii="Times New Roman" w:hAnsi="Times New Roman"/>
          <w:sz w:val="28"/>
          <w:szCs w:val="28"/>
        </w:rPr>
        <w:t xml:space="preserve"> Монастирськ</w:t>
      </w:r>
      <w:r w:rsidRPr="005D3CB5">
        <w:rPr>
          <w:rFonts w:ascii="Times New Roman" w:hAnsi="Times New Roman"/>
          <w:sz w:val="28"/>
          <w:szCs w:val="28"/>
          <w:lang w:val="uk-UA"/>
        </w:rPr>
        <w:t>ого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та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 xml:space="preserve">опублікувати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дане звернення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 xml:space="preserve">на офіційному інтернет-сайті </w:t>
      </w:r>
      <w:r w:rsidRPr="00E264A8">
        <w:rPr>
          <w:rFonts w:ascii="Times New Roman" w:hAnsi="Times New Roman"/>
          <w:sz w:val="28"/>
          <w:szCs w:val="28"/>
          <w:lang w:val="uk-UA" w:eastAsia="uk-UA"/>
        </w:rPr>
        <w:t xml:space="preserve">Теплицької сільської </w:t>
      </w:r>
      <w:r w:rsidRPr="005466CD">
        <w:rPr>
          <w:rFonts w:ascii="Times New Roman" w:hAnsi="Times New Roman"/>
          <w:sz w:val="28"/>
          <w:szCs w:val="28"/>
          <w:lang w:val="uk-UA" w:eastAsia="uk-UA"/>
        </w:rPr>
        <w:t>ради.</w:t>
      </w:r>
    </w:p>
    <w:p w:rsidR="00E71AF2" w:rsidRPr="004419B9" w:rsidRDefault="00E71AF2" w:rsidP="00DE072D">
      <w:pPr>
        <w:pStyle w:val="BodyTextIndent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lang w:val="uk-UA"/>
        </w:rPr>
        <w:t>3</w:t>
      </w:r>
      <w:r w:rsidRPr="00E264A8">
        <w:rPr>
          <w:lang w:val="uk-UA"/>
        </w:rPr>
        <w:t xml:space="preserve">. Контроль за виконанням цього рішення покласти </w:t>
      </w:r>
      <w:r w:rsidRPr="00E264A8">
        <w:rPr>
          <w:rStyle w:val="c1"/>
          <w:color w:val="000000"/>
          <w:sz w:val="28"/>
          <w:szCs w:val="28"/>
        </w:rPr>
        <w:t>на</w:t>
      </w:r>
      <w:r w:rsidRPr="00E264A8">
        <w:rPr>
          <w:rStyle w:val="c1"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постійну комісію</w:t>
      </w:r>
      <w:r w:rsidRPr="004419B9">
        <w:rPr>
          <w:sz w:val="28"/>
          <w:szCs w:val="28"/>
          <w:lang w:val="uk-UA"/>
        </w:rPr>
        <w:t xml:space="preserve">  з питань законності, регламенту</w:t>
      </w:r>
      <w:r>
        <w:rPr>
          <w:sz w:val="28"/>
          <w:szCs w:val="28"/>
          <w:lang w:val="uk-UA"/>
        </w:rPr>
        <w:t>,</w:t>
      </w:r>
      <w:r w:rsidRPr="004419B9">
        <w:rPr>
          <w:sz w:val="28"/>
          <w:szCs w:val="28"/>
          <w:lang w:val="uk-UA"/>
        </w:rPr>
        <w:t xml:space="preserve"> депутатської діяльності, етики, прав людини та розгляду регуляторних актів.</w:t>
      </w:r>
    </w:p>
    <w:p w:rsidR="00E71AF2" w:rsidRPr="00E264A8" w:rsidRDefault="00E71AF2" w:rsidP="00DE072D">
      <w:pPr>
        <w:pStyle w:val="BodyTextIndent"/>
        <w:spacing w:after="0"/>
        <w:ind w:left="0" w:firstLine="540"/>
        <w:jc w:val="both"/>
        <w:rPr>
          <w:lang w:val="uk-UA"/>
        </w:rPr>
      </w:pPr>
    </w:p>
    <w:p w:rsidR="00E71AF2" w:rsidRPr="00E264A8" w:rsidRDefault="00E71AF2" w:rsidP="00E264A8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71AF2" w:rsidRPr="00E264A8" w:rsidRDefault="00E71AF2" w:rsidP="00E264A8">
      <w:pPr>
        <w:pStyle w:val="Heading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E264A8">
        <w:rPr>
          <w:rFonts w:ascii="Times New Roman" w:hAnsi="Times New Roman" w:cs="Times New Roman"/>
          <w:sz w:val="28"/>
          <w:szCs w:val="28"/>
          <w:lang w:val="uk-UA"/>
        </w:rPr>
        <w:t>Сільський  голова                                                        Іван ЛЕОНТЬЄВ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 січня  2022</w:t>
      </w:r>
      <w:r w:rsidRPr="00E264A8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479</w:t>
      </w:r>
      <w:r w:rsidRPr="00E264A8">
        <w:rPr>
          <w:rFonts w:ascii="Times New Roman" w:hAnsi="Times New Roman"/>
          <w:sz w:val="28"/>
          <w:szCs w:val="28"/>
          <w:lang w:val="uk-UA"/>
        </w:rPr>
        <w:t xml:space="preserve"> - VІIІ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sz w:val="28"/>
          <w:szCs w:val="28"/>
          <w:lang w:val="uk-UA"/>
        </w:rPr>
        <w:t>Секретар сільської ради                                                   Людмила КАРАТ</w:t>
      </w:r>
    </w:p>
    <w:p w:rsidR="00E71AF2" w:rsidRDefault="00E71AF2" w:rsidP="00E264A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>Розсилка: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428"/>
        <w:gridCol w:w="540"/>
      </w:tblGrid>
      <w:tr w:rsidR="00E71AF2" w:rsidRPr="00E264A8" w:rsidTr="00A93D59">
        <w:tc>
          <w:tcPr>
            <w:tcW w:w="4428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E71AF2" w:rsidRPr="00E264A8" w:rsidTr="00A93D59">
        <w:tc>
          <w:tcPr>
            <w:tcW w:w="4428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Президент України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E71AF2" w:rsidRPr="00E264A8" w:rsidTr="00A93D59">
        <w:tc>
          <w:tcPr>
            <w:tcW w:w="4428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Служба безпеки України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E71AF2" w:rsidRPr="00E264A8" w:rsidTr="00A93D59">
        <w:tc>
          <w:tcPr>
            <w:tcW w:w="4428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Генеральна прокуратура України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E71AF2" w:rsidRPr="00E264A8" w:rsidTr="00A93D59">
        <w:tc>
          <w:tcPr>
            <w:tcW w:w="4428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Міністерство внутрішніх справ України</w:t>
            </w:r>
          </w:p>
        </w:tc>
        <w:tc>
          <w:tcPr>
            <w:tcW w:w="540" w:type="dxa"/>
          </w:tcPr>
          <w:p w:rsidR="00E71AF2" w:rsidRPr="00E264A8" w:rsidRDefault="00E71AF2" w:rsidP="00E264A8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64A8"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</w:t>
      </w: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________</w:t>
      </w:r>
    </w:p>
    <w:p w:rsidR="00E71AF2" w:rsidRPr="00E264A8" w:rsidRDefault="00E71AF2" w:rsidP="00E264A8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</w:t>
      </w:r>
      <w:r w:rsidRPr="00E264A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/>
          <w:sz w:val="28"/>
          <w:szCs w:val="28"/>
          <w:lang w:val="uk-UA"/>
        </w:rPr>
        <w:t>5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E71AF2" w:rsidRPr="00E264A8" w:rsidSect="00032F8E">
      <w:pgSz w:w="11906" w:h="16838"/>
      <w:pgMar w:top="107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4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160FB"/>
    <w:rsid w:val="00032F8E"/>
    <w:rsid w:val="0006509B"/>
    <w:rsid w:val="00070966"/>
    <w:rsid w:val="000763C2"/>
    <w:rsid w:val="00076ECD"/>
    <w:rsid w:val="00083C8C"/>
    <w:rsid w:val="0009457B"/>
    <w:rsid w:val="00094B31"/>
    <w:rsid w:val="000C1B08"/>
    <w:rsid w:val="000F3F59"/>
    <w:rsid w:val="000F726F"/>
    <w:rsid w:val="001027CF"/>
    <w:rsid w:val="00107C79"/>
    <w:rsid w:val="001158F7"/>
    <w:rsid w:val="0012087F"/>
    <w:rsid w:val="00123113"/>
    <w:rsid w:val="001311BE"/>
    <w:rsid w:val="00140915"/>
    <w:rsid w:val="00151299"/>
    <w:rsid w:val="0015520A"/>
    <w:rsid w:val="00171435"/>
    <w:rsid w:val="001A1938"/>
    <w:rsid w:val="001A35DA"/>
    <w:rsid w:val="001B13C9"/>
    <w:rsid w:val="001C1715"/>
    <w:rsid w:val="001C3ACB"/>
    <w:rsid w:val="001D0687"/>
    <w:rsid w:val="001D155E"/>
    <w:rsid w:val="001D2EFF"/>
    <w:rsid w:val="001E0738"/>
    <w:rsid w:val="001F27D5"/>
    <w:rsid w:val="001F6365"/>
    <w:rsid w:val="00210E48"/>
    <w:rsid w:val="00216CD5"/>
    <w:rsid w:val="00232F57"/>
    <w:rsid w:val="00242619"/>
    <w:rsid w:val="00250A94"/>
    <w:rsid w:val="00255B1B"/>
    <w:rsid w:val="00265FDD"/>
    <w:rsid w:val="00273419"/>
    <w:rsid w:val="0028555B"/>
    <w:rsid w:val="002909FA"/>
    <w:rsid w:val="00291D3A"/>
    <w:rsid w:val="00292EB2"/>
    <w:rsid w:val="0029426B"/>
    <w:rsid w:val="002B48A5"/>
    <w:rsid w:val="002B5ECF"/>
    <w:rsid w:val="002B7B92"/>
    <w:rsid w:val="002C4FD2"/>
    <w:rsid w:val="002E014F"/>
    <w:rsid w:val="002F6CC6"/>
    <w:rsid w:val="00302B9B"/>
    <w:rsid w:val="00317AB1"/>
    <w:rsid w:val="00325565"/>
    <w:rsid w:val="00331EC3"/>
    <w:rsid w:val="00333E09"/>
    <w:rsid w:val="003345A0"/>
    <w:rsid w:val="00341E67"/>
    <w:rsid w:val="0035628E"/>
    <w:rsid w:val="00356F5B"/>
    <w:rsid w:val="003671B9"/>
    <w:rsid w:val="0037180B"/>
    <w:rsid w:val="003746EE"/>
    <w:rsid w:val="00374D69"/>
    <w:rsid w:val="003916E0"/>
    <w:rsid w:val="003A01DC"/>
    <w:rsid w:val="003A2253"/>
    <w:rsid w:val="003A2B25"/>
    <w:rsid w:val="003B2219"/>
    <w:rsid w:val="003B6B4E"/>
    <w:rsid w:val="003C1335"/>
    <w:rsid w:val="003D1472"/>
    <w:rsid w:val="003D57E1"/>
    <w:rsid w:val="003D5C39"/>
    <w:rsid w:val="003F3B2E"/>
    <w:rsid w:val="003F49B0"/>
    <w:rsid w:val="004129EA"/>
    <w:rsid w:val="00420ADD"/>
    <w:rsid w:val="00421922"/>
    <w:rsid w:val="00437019"/>
    <w:rsid w:val="004419B9"/>
    <w:rsid w:val="0044203B"/>
    <w:rsid w:val="00473DBB"/>
    <w:rsid w:val="0047724F"/>
    <w:rsid w:val="00477347"/>
    <w:rsid w:val="00477CFB"/>
    <w:rsid w:val="00484356"/>
    <w:rsid w:val="004845FC"/>
    <w:rsid w:val="004C5B8B"/>
    <w:rsid w:val="004C6B1A"/>
    <w:rsid w:val="004E3D2B"/>
    <w:rsid w:val="004F4A1B"/>
    <w:rsid w:val="00505E82"/>
    <w:rsid w:val="005072F2"/>
    <w:rsid w:val="00527117"/>
    <w:rsid w:val="00545ECE"/>
    <w:rsid w:val="005466CD"/>
    <w:rsid w:val="00547371"/>
    <w:rsid w:val="0054743E"/>
    <w:rsid w:val="00552179"/>
    <w:rsid w:val="005549C4"/>
    <w:rsid w:val="00566360"/>
    <w:rsid w:val="00586BB6"/>
    <w:rsid w:val="005A2865"/>
    <w:rsid w:val="005A527B"/>
    <w:rsid w:val="005A75D6"/>
    <w:rsid w:val="005B052C"/>
    <w:rsid w:val="005B3791"/>
    <w:rsid w:val="005B464E"/>
    <w:rsid w:val="005B64FF"/>
    <w:rsid w:val="005C60ED"/>
    <w:rsid w:val="005C7F36"/>
    <w:rsid w:val="005D02C7"/>
    <w:rsid w:val="005D2995"/>
    <w:rsid w:val="005D3CB5"/>
    <w:rsid w:val="005E20A3"/>
    <w:rsid w:val="005E5FD2"/>
    <w:rsid w:val="005E79D0"/>
    <w:rsid w:val="005F2EAD"/>
    <w:rsid w:val="005F4747"/>
    <w:rsid w:val="00606F3B"/>
    <w:rsid w:val="00610965"/>
    <w:rsid w:val="006267BE"/>
    <w:rsid w:val="006271ED"/>
    <w:rsid w:val="00630B0D"/>
    <w:rsid w:val="006576DF"/>
    <w:rsid w:val="0066490D"/>
    <w:rsid w:val="006820EC"/>
    <w:rsid w:val="00695F18"/>
    <w:rsid w:val="00697F67"/>
    <w:rsid w:val="006A17F1"/>
    <w:rsid w:val="006B7A0E"/>
    <w:rsid w:val="006C525A"/>
    <w:rsid w:val="0070327F"/>
    <w:rsid w:val="00717EF2"/>
    <w:rsid w:val="00722D42"/>
    <w:rsid w:val="00725777"/>
    <w:rsid w:val="007306A8"/>
    <w:rsid w:val="0075451F"/>
    <w:rsid w:val="00760EB8"/>
    <w:rsid w:val="00766BD5"/>
    <w:rsid w:val="00767AFB"/>
    <w:rsid w:val="00772270"/>
    <w:rsid w:val="00775428"/>
    <w:rsid w:val="007856A2"/>
    <w:rsid w:val="00787BFB"/>
    <w:rsid w:val="007907F0"/>
    <w:rsid w:val="00793A57"/>
    <w:rsid w:val="00793CC4"/>
    <w:rsid w:val="007A1C8E"/>
    <w:rsid w:val="007A5DC4"/>
    <w:rsid w:val="007B0223"/>
    <w:rsid w:val="007B2756"/>
    <w:rsid w:val="007B48AB"/>
    <w:rsid w:val="007D00B5"/>
    <w:rsid w:val="007D029D"/>
    <w:rsid w:val="007D04D0"/>
    <w:rsid w:val="007E598B"/>
    <w:rsid w:val="007F6E55"/>
    <w:rsid w:val="007F7099"/>
    <w:rsid w:val="00801602"/>
    <w:rsid w:val="00814582"/>
    <w:rsid w:val="00842D15"/>
    <w:rsid w:val="00843115"/>
    <w:rsid w:val="008447FE"/>
    <w:rsid w:val="00852BA6"/>
    <w:rsid w:val="0086390E"/>
    <w:rsid w:val="008757B9"/>
    <w:rsid w:val="0088276F"/>
    <w:rsid w:val="0088422F"/>
    <w:rsid w:val="00891CF5"/>
    <w:rsid w:val="008A3F29"/>
    <w:rsid w:val="008A5730"/>
    <w:rsid w:val="008A664A"/>
    <w:rsid w:val="008C0186"/>
    <w:rsid w:val="008C5CC1"/>
    <w:rsid w:val="008D1FEC"/>
    <w:rsid w:val="008E38EB"/>
    <w:rsid w:val="008E60E2"/>
    <w:rsid w:val="008F0DE5"/>
    <w:rsid w:val="00903BC4"/>
    <w:rsid w:val="00906C3B"/>
    <w:rsid w:val="00914E61"/>
    <w:rsid w:val="00925A45"/>
    <w:rsid w:val="00936C08"/>
    <w:rsid w:val="009415A7"/>
    <w:rsid w:val="00951B2E"/>
    <w:rsid w:val="0097190E"/>
    <w:rsid w:val="009773DC"/>
    <w:rsid w:val="00980E2E"/>
    <w:rsid w:val="00982B91"/>
    <w:rsid w:val="009A72F4"/>
    <w:rsid w:val="009A7B55"/>
    <w:rsid w:val="009B2FF0"/>
    <w:rsid w:val="009C63C9"/>
    <w:rsid w:val="009D3DF2"/>
    <w:rsid w:val="009E55D0"/>
    <w:rsid w:val="009F39C7"/>
    <w:rsid w:val="009F7538"/>
    <w:rsid w:val="00A04BB8"/>
    <w:rsid w:val="00A171E7"/>
    <w:rsid w:val="00A207A7"/>
    <w:rsid w:val="00A35FB7"/>
    <w:rsid w:val="00A41EF3"/>
    <w:rsid w:val="00A424E3"/>
    <w:rsid w:val="00A46B16"/>
    <w:rsid w:val="00A67FDC"/>
    <w:rsid w:val="00A7458F"/>
    <w:rsid w:val="00A75389"/>
    <w:rsid w:val="00A93D59"/>
    <w:rsid w:val="00A9584A"/>
    <w:rsid w:val="00A96C00"/>
    <w:rsid w:val="00AB4F53"/>
    <w:rsid w:val="00AB751E"/>
    <w:rsid w:val="00AC07BF"/>
    <w:rsid w:val="00AC5267"/>
    <w:rsid w:val="00AE1BEB"/>
    <w:rsid w:val="00AF0D74"/>
    <w:rsid w:val="00B01D59"/>
    <w:rsid w:val="00B134C4"/>
    <w:rsid w:val="00B226EF"/>
    <w:rsid w:val="00B30052"/>
    <w:rsid w:val="00B432AD"/>
    <w:rsid w:val="00B54D31"/>
    <w:rsid w:val="00B5620C"/>
    <w:rsid w:val="00B56659"/>
    <w:rsid w:val="00B66790"/>
    <w:rsid w:val="00B670A4"/>
    <w:rsid w:val="00B711E2"/>
    <w:rsid w:val="00B727AF"/>
    <w:rsid w:val="00B75F7C"/>
    <w:rsid w:val="00B856EE"/>
    <w:rsid w:val="00B9358D"/>
    <w:rsid w:val="00B94BFF"/>
    <w:rsid w:val="00BC15A7"/>
    <w:rsid w:val="00BD26CF"/>
    <w:rsid w:val="00BD77E8"/>
    <w:rsid w:val="00BE2784"/>
    <w:rsid w:val="00BE6BB8"/>
    <w:rsid w:val="00BF5FBE"/>
    <w:rsid w:val="00C01AA8"/>
    <w:rsid w:val="00C05693"/>
    <w:rsid w:val="00C11B11"/>
    <w:rsid w:val="00C24E19"/>
    <w:rsid w:val="00C30A31"/>
    <w:rsid w:val="00C3575B"/>
    <w:rsid w:val="00C368A9"/>
    <w:rsid w:val="00C415D0"/>
    <w:rsid w:val="00C4201B"/>
    <w:rsid w:val="00C4517B"/>
    <w:rsid w:val="00C70A60"/>
    <w:rsid w:val="00C746C6"/>
    <w:rsid w:val="00C80248"/>
    <w:rsid w:val="00C85E52"/>
    <w:rsid w:val="00C87100"/>
    <w:rsid w:val="00C94669"/>
    <w:rsid w:val="00CB2ADF"/>
    <w:rsid w:val="00CB784E"/>
    <w:rsid w:val="00CC27ED"/>
    <w:rsid w:val="00CC600D"/>
    <w:rsid w:val="00CD0E2F"/>
    <w:rsid w:val="00CE6F80"/>
    <w:rsid w:val="00CE74D9"/>
    <w:rsid w:val="00CF60D1"/>
    <w:rsid w:val="00D02BF2"/>
    <w:rsid w:val="00D04784"/>
    <w:rsid w:val="00D07C0B"/>
    <w:rsid w:val="00D41EB6"/>
    <w:rsid w:val="00D505F2"/>
    <w:rsid w:val="00D66FD9"/>
    <w:rsid w:val="00D70986"/>
    <w:rsid w:val="00D737C5"/>
    <w:rsid w:val="00D74BBD"/>
    <w:rsid w:val="00D81AE6"/>
    <w:rsid w:val="00D85084"/>
    <w:rsid w:val="00D95C64"/>
    <w:rsid w:val="00DA15E5"/>
    <w:rsid w:val="00DA1D79"/>
    <w:rsid w:val="00DA4F65"/>
    <w:rsid w:val="00DB3319"/>
    <w:rsid w:val="00DC2C3C"/>
    <w:rsid w:val="00DC342E"/>
    <w:rsid w:val="00DC47AA"/>
    <w:rsid w:val="00DC6B51"/>
    <w:rsid w:val="00DD30BE"/>
    <w:rsid w:val="00DE072D"/>
    <w:rsid w:val="00DE3463"/>
    <w:rsid w:val="00DF5E4F"/>
    <w:rsid w:val="00E0244E"/>
    <w:rsid w:val="00E0335C"/>
    <w:rsid w:val="00E12B02"/>
    <w:rsid w:val="00E13692"/>
    <w:rsid w:val="00E1577D"/>
    <w:rsid w:val="00E264A8"/>
    <w:rsid w:val="00E3466E"/>
    <w:rsid w:val="00E35574"/>
    <w:rsid w:val="00E41B34"/>
    <w:rsid w:val="00E66376"/>
    <w:rsid w:val="00E71AF2"/>
    <w:rsid w:val="00E916D5"/>
    <w:rsid w:val="00E92C6C"/>
    <w:rsid w:val="00E9447B"/>
    <w:rsid w:val="00EA45BA"/>
    <w:rsid w:val="00EC2804"/>
    <w:rsid w:val="00EC4B41"/>
    <w:rsid w:val="00EC54EE"/>
    <w:rsid w:val="00ED0CA3"/>
    <w:rsid w:val="00ED49F3"/>
    <w:rsid w:val="00EE320A"/>
    <w:rsid w:val="00EE6965"/>
    <w:rsid w:val="00EE7DC8"/>
    <w:rsid w:val="00F04C33"/>
    <w:rsid w:val="00F06B30"/>
    <w:rsid w:val="00F1348D"/>
    <w:rsid w:val="00F16615"/>
    <w:rsid w:val="00F2244C"/>
    <w:rsid w:val="00F567CD"/>
    <w:rsid w:val="00F72420"/>
    <w:rsid w:val="00F824CC"/>
    <w:rsid w:val="00F909F6"/>
    <w:rsid w:val="00F91D4F"/>
    <w:rsid w:val="00F94408"/>
    <w:rsid w:val="00F97846"/>
    <w:rsid w:val="00FB0B93"/>
    <w:rsid w:val="00FC28E3"/>
    <w:rsid w:val="00FC6DE0"/>
    <w:rsid w:val="00FD0329"/>
    <w:rsid w:val="00FE721D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13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Caption">
    <w:name w:val="caption"/>
    <w:basedOn w:val="Normal"/>
    <w:next w:val="Normal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NoSpacing">
    <w:name w:val="No Spacing"/>
    <w:uiPriority w:val="99"/>
    <w:qFormat/>
    <w:rsid w:val="00421922"/>
    <w:rPr>
      <w:rFonts w:ascii="Times New Roman" w:hAnsi="Times New Roman"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">
    <w:name w:val="Основной текст1"/>
    <w:basedOn w:val="DefaultParagraphFont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ListParagraph">
    <w:name w:val="List Paragraph"/>
    <w:basedOn w:val="Normal"/>
    <w:uiPriority w:val="99"/>
    <w:qFormat/>
    <w:rsid w:val="00F824CC"/>
    <w:pPr>
      <w:ind w:left="720"/>
      <w:contextualSpacing/>
    </w:pPr>
  </w:style>
  <w:style w:type="paragraph" w:customStyle="1" w:styleId="c0c5">
    <w:name w:val="c0 c5"/>
    <w:basedOn w:val="Normal"/>
    <w:uiPriority w:val="99"/>
    <w:rsid w:val="007A5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DefaultParagraphFont"/>
    <w:uiPriority w:val="99"/>
    <w:rsid w:val="007A5DC4"/>
    <w:rPr>
      <w:rFonts w:cs="Times New Roman"/>
    </w:rPr>
  </w:style>
  <w:style w:type="paragraph" w:styleId="NormalWeb">
    <w:name w:val="Normal (Web)"/>
    <w:basedOn w:val="Normal"/>
    <w:uiPriority w:val="99"/>
    <w:locked/>
    <w:rsid w:val="00391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DefaultParagraphFont"/>
    <w:uiPriority w:val="99"/>
    <w:rsid w:val="004F4A1B"/>
    <w:rPr>
      <w:rFonts w:cs="Times New Roman"/>
    </w:rPr>
  </w:style>
  <w:style w:type="paragraph" w:customStyle="1" w:styleId="c2">
    <w:name w:val="c2"/>
    <w:basedOn w:val="Normal"/>
    <w:uiPriority w:val="99"/>
    <w:rsid w:val="004F4A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92</TotalTime>
  <Pages>2</Pages>
  <Words>290</Words>
  <Characters>1659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</dc:creator>
  <cp:keywords/>
  <dc:description/>
  <cp:lastModifiedBy>Karat</cp:lastModifiedBy>
  <cp:revision>15</cp:revision>
  <cp:lastPrinted>2021-12-08T11:57:00Z</cp:lastPrinted>
  <dcterms:created xsi:type="dcterms:W3CDTF">2021-11-25T12:46:00Z</dcterms:created>
  <dcterms:modified xsi:type="dcterms:W3CDTF">2022-01-28T19:07:00Z</dcterms:modified>
</cp:coreProperties>
</file>