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E0" w:rsidRPr="00E00AFA" w:rsidRDefault="00204AE0" w:rsidP="00DF7A9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00AFA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</w:t>
      </w:r>
    </w:p>
    <w:p w:rsidR="00204AE0" w:rsidRPr="00E00AFA" w:rsidRDefault="00204AE0" w:rsidP="003C6AD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B96AAC">
        <w:rPr>
          <w:rFonts w:ascii="Times New Roman" w:hAnsi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1.5pt;height:42pt;visibility:visible">
            <v:imagedata r:id="rId5" o:title=""/>
          </v:shape>
        </w:pict>
      </w:r>
      <w:r w:rsidRPr="00E00AFA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E00AFA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</w:t>
      </w:r>
    </w:p>
    <w:p w:rsidR="00204AE0" w:rsidRPr="00E00AFA" w:rsidRDefault="00204AE0" w:rsidP="003C6A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00AFA">
        <w:rPr>
          <w:rFonts w:ascii="Times New Roman" w:hAnsi="Times New Roman"/>
          <w:b/>
          <w:sz w:val="28"/>
          <w:szCs w:val="28"/>
          <w:lang w:val="uk-UA"/>
        </w:rPr>
        <w:t>ТЕПЛИЦЬКА  СІЛЬСЬКА РАДА</w:t>
      </w:r>
    </w:p>
    <w:p w:rsidR="00204AE0" w:rsidRPr="00E00AFA" w:rsidRDefault="00204AE0" w:rsidP="003C6A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00AFA">
        <w:rPr>
          <w:rFonts w:ascii="Times New Roman" w:hAnsi="Times New Roman"/>
          <w:b/>
          <w:sz w:val="28"/>
          <w:szCs w:val="28"/>
          <w:lang w:val="uk-UA"/>
        </w:rPr>
        <w:t>БОЛГРАДСЬКОГО  РАЙОНУ  ОДЕСЬКОЇ  ОБЛАСТІ</w:t>
      </w:r>
    </w:p>
    <w:p w:rsidR="00204AE0" w:rsidRPr="00E00AFA" w:rsidRDefault="00204AE0" w:rsidP="003C6ADF">
      <w:pPr>
        <w:pStyle w:val="Heading2"/>
        <w:rPr>
          <w:szCs w:val="28"/>
        </w:rPr>
      </w:pPr>
      <w:r w:rsidRPr="00E00AFA">
        <w:rPr>
          <w:szCs w:val="28"/>
        </w:rPr>
        <w:t>XV сесія  VIII скликання</w:t>
      </w:r>
    </w:p>
    <w:p w:rsidR="00204AE0" w:rsidRPr="00E00AFA" w:rsidRDefault="00204AE0" w:rsidP="003C6ADF">
      <w:pPr>
        <w:pStyle w:val="Heading2"/>
        <w:rPr>
          <w:szCs w:val="28"/>
        </w:rPr>
      </w:pPr>
    </w:p>
    <w:p w:rsidR="00204AE0" w:rsidRPr="00E00AFA" w:rsidRDefault="00204AE0" w:rsidP="00CB48B0">
      <w:pPr>
        <w:shd w:val="clear" w:color="auto" w:fill="FFFFFF"/>
        <w:spacing w:after="0" w:line="240" w:lineRule="auto"/>
        <w:ind w:firstLine="375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E00AFA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  РІШЕННЯ</w:t>
      </w:r>
    </w:p>
    <w:p w:rsidR="00204AE0" w:rsidRPr="00E00AFA" w:rsidRDefault="00204AE0" w:rsidP="00CB48B0">
      <w:pPr>
        <w:shd w:val="clear" w:color="auto" w:fill="FFFFFF"/>
        <w:spacing w:after="0" w:line="240" w:lineRule="auto"/>
        <w:ind w:firstLine="375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204AE0" w:rsidRPr="00E00AFA" w:rsidRDefault="00204AE0" w:rsidP="007C37FF">
      <w:pPr>
        <w:tabs>
          <w:tab w:val="left" w:pos="142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E00AFA">
        <w:rPr>
          <w:rFonts w:ascii="Times New Roman" w:hAnsi="Times New Roman"/>
          <w:b/>
          <w:sz w:val="28"/>
          <w:szCs w:val="28"/>
          <w:lang w:val="uk-UA"/>
        </w:rPr>
        <w:t>Про    встановлення    орендної    плати</w:t>
      </w:r>
    </w:p>
    <w:p w:rsidR="00204AE0" w:rsidRPr="00E00AFA" w:rsidRDefault="00204AE0" w:rsidP="007C37FF">
      <w:pPr>
        <w:tabs>
          <w:tab w:val="left" w:pos="142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E00AFA">
        <w:rPr>
          <w:rFonts w:ascii="Times New Roman" w:hAnsi="Times New Roman"/>
          <w:b/>
          <w:sz w:val="28"/>
          <w:szCs w:val="28"/>
          <w:lang w:val="uk-UA"/>
        </w:rPr>
        <w:t xml:space="preserve">за  використання  комунального майна </w:t>
      </w:r>
    </w:p>
    <w:p w:rsidR="00204AE0" w:rsidRPr="00E00AFA" w:rsidRDefault="00204AE0" w:rsidP="007C37FF">
      <w:pPr>
        <w:tabs>
          <w:tab w:val="left" w:pos="142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E00AFA">
        <w:rPr>
          <w:rFonts w:ascii="Times New Roman" w:hAnsi="Times New Roman"/>
          <w:b/>
          <w:sz w:val="28"/>
          <w:szCs w:val="28"/>
          <w:lang w:val="uk-UA"/>
        </w:rPr>
        <w:t>для розміщення технічного обладнання</w:t>
      </w:r>
    </w:p>
    <w:p w:rsidR="00204AE0" w:rsidRPr="00E00AFA" w:rsidRDefault="00204AE0" w:rsidP="007C37FF">
      <w:pPr>
        <w:tabs>
          <w:tab w:val="left" w:pos="142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E00AFA">
        <w:rPr>
          <w:rFonts w:ascii="Times New Roman" w:hAnsi="Times New Roman"/>
          <w:b/>
          <w:sz w:val="28"/>
          <w:szCs w:val="28"/>
          <w:lang w:val="uk-UA"/>
        </w:rPr>
        <w:t>ПрАТ «ВФ Україна»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на 2022-2025 роки</w:t>
      </w:r>
    </w:p>
    <w:p w:rsidR="00204AE0" w:rsidRPr="00E00AFA" w:rsidRDefault="00204AE0" w:rsidP="00DF7A90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E00AF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204AE0" w:rsidRPr="00E00AFA" w:rsidRDefault="00204AE0" w:rsidP="003625EF">
      <w:pPr>
        <w:tabs>
          <w:tab w:val="left" w:pos="1420"/>
        </w:tabs>
        <w:spacing w:after="0" w:line="240" w:lineRule="auto"/>
        <w:ind w:firstLine="567"/>
        <w:jc w:val="both"/>
        <w:rPr>
          <w:rStyle w:val="apple-converted-space"/>
          <w:rFonts w:ascii="Times New Roman" w:hAnsi="Times New Roman"/>
          <w:b/>
          <w:sz w:val="28"/>
          <w:szCs w:val="28"/>
          <w:lang w:val="uk-UA"/>
        </w:rPr>
      </w:pPr>
      <w:r w:rsidRPr="00E00AFA">
        <w:rPr>
          <w:rFonts w:ascii="Times New Roman" w:hAnsi="Times New Roman"/>
          <w:sz w:val="28"/>
          <w:szCs w:val="28"/>
          <w:lang w:val="uk-UA"/>
        </w:rPr>
        <w:t xml:space="preserve">Відповідно до пункту 43 статті 26  Закону України “ Про місцеве самоврядування в Україні”, розглянувши договір ПрАТ «ВФ Україна» ТД-22-00545 від 17.01.2022 та заслухавши інформацію сільського голови  Івана Леонтьєва, </w:t>
      </w:r>
      <w:r w:rsidRPr="00E00AFA">
        <w:rPr>
          <w:rFonts w:ascii="Times New Roman" w:hAnsi="Times New Roman"/>
          <w:color w:val="2E2E2E"/>
          <w:sz w:val="28"/>
          <w:szCs w:val="28"/>
          <w:lang w:val="uk-UA"/>
        </w:rPr>
        <w:t>Теплицька  сільська рада</w:t>
      </w:r>
      <w:r w:rsidRPr="00E00AFA">
        <w:rPr>
          <w:rStyle w:val="apple-converted-space"/>
          <w:rFonts w:ascii="Times New Roman" w:hAnsi="Times New Roman"/>
          <w:color w:val="2E2E2E"/>
          <w:sz w:val="28"/>
          <w:szCs w:val="28"/>
          <w:lang w:val="uk-UA"/>
        </w:rPr>
        <w:t> </w:t>
      </w:r>
    </w:p>
    <w:p w:rsidR="00204AE0" w:rsidRPr="00E00AFA" w:rsidRDefault="00204AE0" w:rsidP="0053455E">
      <w:pPr>
        <w:tabs>
          <w:tab w:val="left" w:pos="1420"/>
        </w:tabs>
        <w:spacing w:after="0" w:line="240" w:lineRule="auto"/>
        <w:rPr>
          <w:rStyle w:val="apple-converted-space"/>
          <w:rFonts w:ascii="Times New Roman" w:hAnsi="Times New Roman"/>
          <w:b/>
          <w:sz w:val="28"/>
          <w:szCs w:val="28"/>
          <w:lang w:val="uk-UA"/>
        </w:rPr>
      </w:pPr>
    </w:p>
    <w:p w:rsidR="00204AE0" w:rsidRPr="00E00AFA" w:rsidRDefault="00204AE0" w:rsidP="007C37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00AFA">
        <w:rPr>
          <w:rFonts w:ascii="Times New Roman" w:hAnsi="Times New Roman"/>
          <w:b/>
          <w:sz w:val="28"/>
          <w:szCs w:val="28"/>
          <w:lang w:val="uk-UA"/>
        </w:rPr>
        <w:t>ВИРІШИЛА:</w:t>
      </w:r>
    </w:p>
    <w:p w:rsidR="00204AE0" w:rsidRPr="00E00AFA" w:rsidRDefault="00204AE0" w:rsidP="00DF7A90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04AE0" w:rsidRPr="00E00AFA" w:rsidRDefault="00204AE0" w:rsidP="00995A49">
      <w:pPr>
        <w:tabs>
          <w:tab w:val="left" w:pos="14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00AFA">
        <w:rPr>
          <w:rFonts w:ascii="Times New Roman" w:hAnsi="Times New Roman"/>
          <w:sz w:val="28"/>
          <w:szCs w:val="28"/>
          <w:lang w:val="uk-UA"/>
        </w:rPr>
        <w:t>1. Встановити орендну оплату за розміщення технічного обладнання №ARC MI</w:t>
      </w:r>
      <w:r w:rsidRPr="00E00AFA">
        <w:rPr>
          <w:rFonts w:ascii="Times New Roman" w:hAnsi="Times New Roman"/>
          <w:sz w:val="28"/>
          <w:szCs w:val="28"/>
          <w:lang w:val="en-US"/>
        </w:rPr>
        <w:t>R</w:t>
      </w:r>
      <w:r w:rsidRPr="00E00AFA">
        <w:rPr>
          <w:rFonts w:ascii="Times New Roman" w:hAnsi="Times New Roman"/>
          <w:sz w:val="28"/>
          <w:szCs w:val="28"/>
          <w:lang w:val="uk-UA"/>
        </w:rPr>
        <w:t xml:space="preserve">  ПрАТ  «ВФ Україна», що знаходиться за адресою: вул.Центральна 154, село Мирнопілля Болградського району Одеської області - на частині покрівлі  Мирнопільського будинку культури,   в сумі 6000 ( шість тисяч гривень ) грн.</w:t>
      </w:r>
    </w:p>
    <w:p w:rsidR="00204AE0" w:rsidRPr="00E00AFA" w:rsidRDefault="00204AE0" w:rsidP="00995A49">
      <w:pPr>
        <w:tabs>
          <w:tab w:val="left" w:pos="142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00AFA">
        <w:rPr>
          <w:rFonts w:ascii="Times New Roman" w:hAnsi="Times New Roman"/>
          <w:sz w:val="28"/>
          <w:szCs w:val="28"/>
          <w:lang w:val="uk-UA"/>
        </w:rPr>
        <w:t>2.Направити листа ПрАТ «ВФ Україна»</w:t>
      </w:r>
      <w:r w:rsidRPr="00E00AF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00AFA">
        <w:rPr>
          <w:rFonts w:ascii="Times New Roman" w:hAnsi="Times New Roman"/>
          <w:sz w:val="28"/>
          <w:szCs w:val="28"/>
          <w:lang w:val="uk-UA"/>
        </w:rPr>
        <w:t xml:space="preserve">щодо оновлення договору оренди на 2022 </w:t>
      </w:r>
      <w:r>
        <w:rPr>
          <w:rFonts w:ascii="Times New Roman" w:hAnsi="Times New Roman"/>
          <w:sz w:val="28"/>
          <w:szCs w:val="28"/>
          <w:lang w:val="uk-UA"/>
        </w:rPr>
        <w:t>– 2025 ро</w:t>
      </w:r>
      <w:r w:rsidRPr="00E00AFA">
        <w:rPr>
          <w:rFonts w:ascii="Times New Roman" w:hAnsi="Times New Roman"/>
          <w:sz w:val="28"/>
          <w:szCs w:val="28"/>
          <w:lang w:val="uk-UA"/>
        </w:rPr>
        <w:t>к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E00AFA">
        <w:rPr>
          <w:rFonts w:ascii="Times New Roman" w:hAnsi="Times New Roman"/>
          <w:sz w:val="28"/>
          <w:szCs w:val="28"/>
          <w:lang w:val="uk-UA"/>
        </w:rPr>
        <w:t xml:space="preserve"> (зміна оплати 6000 грн.).</w:t>
      </w:r>
    </w:p>
    <w:p w:rsidR="00204AE0" w:rsidRPr="00E00AFA" w:rsidRDefault="00204AE0" w:rsidP="00995A49">
      <w:pPr>
        <w:pStyle w:val="BodyTextIndent"/>
        <w:spacing w:after="0"/>
        <w:ind w:left="0" w:firstLine="567"/>
        <w:jc w:val="both"/>
        <w:rPr>
          <w:sz w:val="28"/>
          <w:szCs w:val="28"/>
          <w:lang w:val="uk-UA"/>
        </w:rPr>
      </w:pPr>
      <w:r w:rsidRPr="00E00AFA">
        <w:rPr>
          <w:noProof/>
          <w:sz w:val="28"/>
          <w:szCs w:val="28"/>
          <w:lang w:val="uk-UA"/>
        </w:rPr>
        <w:t>3.</w:t>
      </w:r>
      <w:r w:rsidRPr="00E00AFA">
        <w:rPr>
          <w:sz w:val="28"/>
          <w:szCs w:val="28"/>
          <w:lang w:val="uk-UA"/>
        </w:rPr>
        <w:t xml:space="preserve"> Контроль за виконанням цього рішення покласти на постійну комісію з питань фінансів, планування місцевого бюджету, планування соціально-економічного розвитку, земельної реформи та охорони навколишнього середовища .</w:t>
      </w:r>
    </w:p>
    <w:p w:rsidR="00204AE0" w:rsidRPr="00E00AFA" w:rsidRDefault="00204AE0" w:rsidP="00995A49">
      <w:pPr>
        <w:tabs>
          <w:tab w:val="left" w:pos="3500"/>
        </w:tabs>
        <w:spacing w:after="0" w:line="240" w:lineRule="auto"/>
        <w:ind w:firstLine="540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:rsidR="00204AE0" w:rsidRPr="00E00AFA" w:rsidRDefault="00204AE0" w:rsidP="00995A49">
      <w:pPr>
        <w:pStyle w:val="Heading1"/>
        <w:spacing w:before="0"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04AE0" w:rsidRPr="00E00AFA" w:rsidRDefault="00204AE0" w:rsidP="00995A49">
      <w:pPr>
        <w:pStyle w:val="Heading1"/>
        <w:spacing w:before="0"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0AFA">
        <w:rPr>
          <w:rFonts w:ascii="Times New Roman" w:hAnsi="Times New Roman" w:cs="Times New Roman"/>
          <w:sz w:val="28"/>
          <w:szCs w:val="28"/>
          <w:lang w:val="uk-UA"/>
        </w:rPr>
        <w:t xml:space="preserve">Сільський голова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  <w:r w:rsidRPr="00E00AFA">
        <w:rPr>
          <w:rFonts w:ascii="Times New Roman" w:hAnsi="Times New Roman" w:cs="Times New Roman"/>
          <w:sz w:val="28"/>
          <w:szCs w:val="28"/>
          <w:lang w:val="uk-UA"/>
        </w:rPr>
        <w:t>Іван ЛЕОНТЬЄВ</w:t>
      </w:r>
    </w:p>
    <w:p w:rsidR="00204AE0" w:rsidRPr="00E00AFA" w:rsidRDefault="00204AE0" w:rsidP="00995A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4AE0" w:rsidRPr="00BC745A" w:rsidRDefault="00204AE0" w:rsidP="00DF7A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00AFA">
        <w:rPr>
          <w:rFonts w:ascii="Times New Roman" w:hAnsi="Times New Roman"/>
          <w:sz w:val="28"/>
          <w:szCs w:val="28"/>
          <w:lang w:val="uk-UA"/>
        </w:rPr>
        <w:t>27 січня  2022 року</w:t>
      </w:r>
    </w:p>
    <w:p w:rsidR="00204AE0" w:rsidRPr="00E00AFA" w:rsidRDefault="00204AE0" w:rsidP="00DF7A9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№ </w:t>
      </w:r>
      <w:r w:rsidRPr="00BC745A">
        <w:rPr>
          <w:rFonts w:ascii="Times New Roman" w:hAnsi="Times New Roman"/>
          <w:sz w:val="28"/>
          <w:szCs w:val="28"/>
        </w:rPr>
        <w:t xml:space="preserve">468 </w:t>
      </w:r>
      <w:r w:rsidRPr="00E00AFA">
        <w:rPr>
          <w:rFonts w:ascii="Times New Roman" w:hAnsi="Times New Roman"/>
          <w:sz w:val="28"/>
          <w:szCs w:val="28"/>
          <w:lang w:val="uk-UA"/>
        </w:rPr>
        <w:t xml:space="preserve">-VІIІ </w:t>
      </w:r>
    </w:p>
    <w:p w:rsidR="00204AE0" w:rsidRPr="00BC745A" w:rsidRDefault="00204AE0" w:rsidP="00DF7A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04AE0" w:rsidRPr="00BC745A" w:rsidRDefault="00204AE0" w:rsidP="00DF7A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04AE0" w:rsidRPr="00BC745A" w:rsidRDefault="00204AE0" w:rsidP="00DF7A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04AE0" w:rsidRPr="00BC745A" w:rsidRDefault="00204AE0" w:rsidP="00DF7A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04AE0" w:rsidRPr="00BC745A" w:rsidRDefault="00204AE0" w:rsidP="00DF7A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04AE0" w:rsidRPr="00BC745A" w:rsidRDefault="00204AE0" w:rsidP="009C5351">
      <w:pPr>
        <w:rPr>
          <w:rFonts w:ascii="Times New Roman" w:hAnsi="Times New Roman"/>
          <w:sz w:val="28"/>
          <w:szCs w:val="28"/>
        </w:rPr>
      </w:pPr>
    </w:p>
    <w:p w:rsidR="00204AE0" w:rsidRPr="00F31AD2" w:rsidRDefault="00204AE0" w:rsidP="009C5351">
      <w:pPr>
        <w:rPr>
          <w:rFonts w:ascii="Times New Roman" w:hAnsi="Times New Roman"/>
          <w:sz w:val="28"/>
          <w:szCs w:val="28"/>
        </w:rPr>
      </w:pPr>
      <w:r w:rsidRPr="00A454C3">
        <w:rPr>
          <w:rFonts w:ascii="Times New Roman" w:hAnsi="Times New Roman"/>
          <w:sz w:val="28"/>
          <w:szCs w:val="28"/>
        </w:rPr>
        <w:t>Секретар сільської  ради                                                        Людмила КАРАТ</w:t>
      </w:r>
    </w:p>
    <w:p w:rsidR="00204AE0" w:rsidRPr="00A454C3" w:rsidRDefault="00204AE0" w:rsidP="009C5351">
      <w:pPr>
        <w:tabs>
          <w:tab w:val="left" w:pos="1660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Розсилка:</w:t>
      </w: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4608"/>
        <w:gridCol w:w="900"/>
      </w:tblGrid>
      <w:tr w:rsidR="00204AE0" w:rsidRPr="00A454C3" w:rsidTr="0059145E">
        <w:tc>
          <w:tcPr>
            <w:tcW w:w="4608" w:type="dxa"/>
          </w:tcPr>
          <w:p w:rsidR="00204AE0" w:rsidRPr="00A454C3" w:rsidRDefault="00204AE0" w:rsidP="0059145E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</w:rPr>
            </w:pPr>
            <w:r w:rsidRPr="00A454C3">
              <w:rPr>
                <w:rFonts w:ascii="Times New Roman" w:hAnsi="Times New Roman"/>
                <w:sz w:val="28"/>
                <w:szCs w:val="28"/>
              </w:rPr>
              <w:t>Сільська рада</w:t>
            </w:r>
          </w:p>
        </w:tc>
        <w:tc>
          <w:tcPr>
            <w:tcW w:w="900" w:type="dxa"/>
          </w:tcPr>
          <w:p w:rsidR="00204AE0" w:rsidRPr="00A454C3" w:rsidRDefault="00204AE0" w:rsidP="0059145E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</w:rPr>
            </w:pPr>
            <w:r w:rsidRPr="00A454C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:rsidR="00204AE0" w:rsidRPr="00A454C3" w:rsidTr="0059145E">
        <w:tc>
          <w:tcPr>
            <w:tcW w:w="4608" w:type="dxa"/>
          </w:tcPr>
          <w:p w:rsidR="00204AE0" w:rsidRPr="00A454C3" w:rsidRDefault="00204AE0" w:rsidP="0059145E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</w:rPr>
            </w:pPr>
            <w:r w:rsidRPr="00A454C3">
              <w:rPr>
                <w:rFonts w:ascii="Times New Roman" w:hAnsi="Times New Roman"/>
                <w:sz w:val="28"/>
                <w:szCs w:val="28"/>
              </w:rPr>
              <w:t>Відділ бухгалтерського обліку,звітності та фінансування</w:t>
            </w:r>
          </w:p>
        </w:tc>
        <w:tc>
          <w:tcPr>
            <w:tcW w:w="900" w:type="dxa"/>
          </w:tcPr>
          <w:p w:rsidR="00204AE0" w:rsidRPr="00A454C3" w:rsidRDefault="00204AE0" w:rsidP="0059145E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</w:rPr>
            </w:pPr>
            <w:r w:rsidRPr="00A454C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:rsidR="00204AE0" w:rsidRPr="00A454C3" w:rsidTr="0059145E">
        <w:tc>
          <w:tcPr>
            <w:tcW w:w="4608" w:type="dxa"/>
          </w:tcPr>
          <w:p w:rsidR="00204AE0" w:rsidRPr="00A454C3" w:rsidRDefault="00204AE0" w:rsidP="0059145E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</w:rPr>
            </w:pPr>
            <w:r w:rsidRPr="00E00AFA">
              <w:rPr>
                <w:rFonts w:ascii="Times New Roman" w:hAnsi="Times New Roman"/>
                <w:sz w:val="28"/>
                <w:szCs w:val="28"/>
                <w:lang w:val="uk-UA"/>
              </w:rPr>
              <w:t>ПрАТ «ВФ Україна»</w:t>
            </w:r>
          </w:p>
        </w:tc>
        <w:tc>
          <w:tcPr>
            <w:tcW w:w="900" w:type="dxa"/>
          </w:tcPr>
          <w:p w:rsidR="00204AE0" w:rsidRPr="00A454C3" w:rsidRDefault="00204AE0" w:rsidP="0059145E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</w:rPr>
            </w:pPr>
            <w:r w:rsidRPr="00A454C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</w:tbl>
    <w:p w:rsidR="00204AE0" w:rsidRPr="00A454C3" w:rsidRDefault="00204AE0" w:rsidP="009C5351">
      <w:pPr>
        <w:tabs>
          <w:tab w:val="left" w:pos="1660"/>
        </w:tabs>
        <w:rPr>
          <w:rFonts w:ascii="Times New Roman" w:hAnsi="Times New Roman"/>
          <w:b/>
          <w:sz w:val="28"/>
          <w:szCs w:val="28"/>
        </w:rPr>
      </w:pPr>
    </w:p>
    <w:p w:rsidR="00204AE0" w:rsidRPr="00A454C3" w:rsidRDefault="00204AE0" w:rsidP="009C5351">
      <w:pPr>
        <w:tabs>
          <w:tab w:val="left" w:pos="1660"/>
        </w:tabs>
        <w:rPr>
          <w:rFonts w:ascii="Times New Roman" w:hAnsi="Times New Roman"/>
          <w:b/>
          <w:sz w:val="28"/>
          <w:szCs w:val="28"/>
        </w:rPr>
      </w:pPr>
    </w:p>
    <w:p w:rsidR="00204AE0" w:rsidRPr="00A454C3" w:rsidRDefault="00204AE0" w:rsidP="009C5351">
      <w:pPr>
        <w:tabs>
          <w:tab w:val="left" w:pos="1660"/>
        </w:tabs>
        <w:rPr>
          <w:rFonts w:ascii="Times New Roman" w:hAnsi="Times New Roman"/>
          <w:b/>
          <w:sz w:val="28"/>
          <w:szCs w:val="28"/>
        </w:rPr>
      </w:pPr>
    </w:p>
    <w:p w:rsidR="00204AE0" w:rsidRPr="00A454C3" w:rsidRDefault="00204AE0" w:rsidP="009C5351">
      <w:pPr>
        <w:tabs>
          <w:tab w:val="left" w:pos="1660"/>
        </w:tabs>
        <w:rPr>
          <w:rFonts w:ascii="Times New Roman" w:hAnsi="Times New Roman"/>
          <w:b/>
          <w:sz w:val="28"/>
          <w:szCs w:val="28"/>
        </w:rPr>
      </w:pPr>
      <w:r w:rsidRPr="00A454C3">
        <w:rPr>
          <w:rFonts w:ascii="Times New Roman" w:hAnsi="Times New Roman"/>
          <w:b/>
          <w:sz w:val="28"/>
          <w:szCs w:val="28"/>
        </w:rPr>
        <w:t xml:space="preserve">                                              </w:t>
      </w:r>
    </w:p>
    <w:p w:rsidR="00204AE0" w:rsidRPr="00A454C3" w:rsidRDefault="00204AE0" w:rsidP="009C5351">
      <w:pPr>
        <w:tabs>
          <w:tab w:val="left" w:pos="1660"/>
        </w:tabs>
        <w:rPr>
          <w:rFonts w:ascii="Times New Roman" w:hAnsi="Times New Roman"/>
          <w:b/>
          <w:sz w:val="28"/>
          <w:szCs w:val="28"/>
        </w:rPr>
      </w:pPr>
      <w:r w:rsidRPr="00A454C3">
        <w:rPr>
          <w:rFonts w:ascii="Times New Roman" w:hAnsi="Times New Roman"/>
          <w:b/>
          <w:sz w:val="28"/>
          <w:szCs w:val="28"/>
        </w:rPr>
        <w:t xml:space="preserve">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</w:t>
      </w:r>
      <w:r w:rsidRPr="00A454C3">
        <w:rPr>
          <w:rFonts w:ascii="Times New Roman" w:hAnsi="Times New Roman"/>
          <w:b/>
          <w:sz w:val="28"/>
          <w:szCs w:val="28"/>
        </w:rPr>
        <w:t xml:space="preserve">   ________</w:t>
      </w:r>
    </w:p>
    <w:p w:rsidR="00204AE0" w:rsidRPr="00A454C3" w:rsidRDefault="00204AE0" w:rsidP="009C5351">
      <w:pPr>
        <w:tabs>
          <w:tab w:val="left" w:pos="1660"/>
        </w:tabs>
        <w:rPr>
          <w:rFonts w:ascii="Times New Roman" w:hAnsi="Times New Roman"/>
          <w:sz w:val="28"/>
          <w:szCs w:val="28"/>
          <w:lang w:val="uk-UA"/>
        </w:rPr>
      </w:pPr>
      <w:r w:rsidRPr="00A454C3"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  <w:r w:rsidRPr="00A454C3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  <w:lang w:val="uk-UA"/>
        </w:rPr>
        <w:t>3</w:t>
      </w:r>
    </w:p>
    <w:p w:rsidR="00204AE0" w:rsidRPr="00E00AFA" w:rsidRDefault="00204AE0" w:rsidP="009C535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ED3672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E00AFA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</w:p>
    <w:sectPr w:rsidR="00204AE0" w:rsidRPr="00E00AFA" w:rsidSect="00E8661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068F"/>
    <w:multiLevelType w:val="hybridMultilevel"/>
    <w:tmpl w:val="AAAC17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1770DF"/>
    <w:multiLevelType w:val="hybridMultilevel"/>
    <w:tmpl w:val="9238DCA8"/>
    <w:lvl w:ilvl="0" w:tplc="DF1A852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ED81C79"/>
    <w:multiLevelType w:val="hybridMultilevel"/>
    <w:tmpl w:val="202231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33C2631"/>
    <w:multiLevelType w:val="singleLevel"/>
    <w:tmpl w:val="DF94C738"/>
    <w:lvl w:ilvl="0">
      <w:start w:val="4"/>
      <w:numFmt w:val="bullet"/>
      <w:lvlText w:val="-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4">
    <w:nsid w:val="138228D0"/>
    <w:multiLevelType w:val="hybridMultilevel"/>
    <w:tmpl w:val="58FC45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72663DC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A9A42E4"/>
    <w:multiLevelType w:val="hybridMultilevel"/>
    <w:tmpl w:val="2B305FE8"/>
    <w:lvl w:ilvl="0" w:tplc="4D7864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6">
    <w:nsid w:val="276A42DE"/>
    <w:multiLevelType w:val="hybridMultilevel"/>
    <w:tmpl w:val="10A87588"/>
    <w:lvl w:ilvl="0" w:tplc="1FE4C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C5A3C1C"/>
    <w:multiLevelType w:val="hybridMultilevel"/>
    <w:tmpl w:val="BD7848C4"/>
    <w:lvl w:ilvl="0" w:tplc="4410980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CD81415"/>
    <w:multiLevelType w:val="multilevel"/>
    <w:tmpl w:val="5290A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>
    <w:nsid w:val="2FB333C2"/>
    <w:multiLevelType w:val="hybridMultilevel"/>
    <w:tmpl w:val="B5449786"/>
    <w:lvl w:ilvl="0" w:tplc="F50A089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32076354"/>
    <w:multiLevelType w:val="hybridMultilevel"/>
    <w:tmpl w:val="18109F4E"/>
    <w:lvl w:ilvl="0" w:tplc="30DEFD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1">
    <w:nsid w:val="3C8E41CC"/>
    <w:multiLevelType w:val="hybridMultilevel"/>
    <w:tmpl w:val="211EF6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4135982"/>
    <w:multiLevelType w:val="hybridMultilevel"/>
    <w:tmpl w:val="08C4A6A2"/>
    <w:lvl w:ilvl="0" w:tplc="7FDA2F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906298"/>
    <w:multiLevelType w:val="hybridMultilevel"/>
    <w:tmpl w:val="E654D7DE"/>
    <w:lvl w:ilvl="0" w:tplc="4926988E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39D76F5"/>
    <w:multiLevelType w:val="hybridMultilevel"/>
    <w:tmpl w:val="829AD12A"/>
    <w:lvl w:ilvl="0" w:tplc="A19421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5">
    <w:nsid w:val="55CA5D3C"/>
    <w:multiLevelType w:val="hybridMultilevel"/>
    <w:tmpl w:val="F97471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6A00D9E"/>
    <w:multiLevelType w:val="hybridMultilevel"/>
    <w:tmpl w:val="F86CD258"/>
    <w:lvl w:ilvl="0" w:tplc="FFFFFFFF">
      <w:start w:val="3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>
    <w:nsid w:val="590263F0"/>
    <w:multiLevelType w:val="multilevel"/>
    <w:tmpl w:val="5A783B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5CF72F2A"/>
    <w:multiLevelType w:val="hybridMultilevel"/>
    <w:tmpl w:val="CEC4E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1820F3A"/>
    <w:multiLevelType w:val="hybridMultilevel"/>
    <w:tmpl w:val="08389C04"/>
    <w:lvl w:ilvl="0" w:tplc="54862B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>
    <w:nsid w:val="62B470F6"/>
    <w:multiLevelType w:val="multilevel"/>
    <w:tmpl w:val="333A9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1">
    <w:nsid w:val="72C94828"/>
    <w:multiLevelType w:val="hybridMultilevel"/>
    <w:tmpl w:val="D17AC9E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2">
    <w:nsid w:val="730B46AA"/>
    <w:multiLevelType w:val="hybridMultilevel"/>
    <w:tmpl w:val="7FB4BC58"/>
    <w:lvl w:ilvl="0" w:tplc="9D60D574">
      <w:start w:val="12"/>
      <w:numFmt w:val="decimal"/>
      <w:lvlText w:val="%1.."/>
      <w:lvlJc w:val="left"/>
      <w:pPr>
        <w:tabs>
          <w:tab w:val="num" w:pos="108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38B7F78"/>
    <w:multiLevelType w:val="hybridMultilevel"/>
    <w:tmpl w:val="F94C8DB2"/>
    <w:lvl w:ilvl="0" w:tplc="A0F6A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73575E9"/>
    <w:multiLevelType w:val="hybridMultilevel"/>
    <w:tmpl w:val="DCEE443A"/>
    <w:lvl w:ilvl="0" w:tplc="0A7474F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10"/>
  </w:num>
  <w:num w:numId="7">
    <w:abstractNumId w:val="20"/>
  </w:num>
  <w:num w:numId="8">
    <w:abstractNumId w:val="16"/>
  </w:num>
  <w:num w:numId="9">
    <w:abstractNumId w:val="8"/>
  </w:num>
  <w:num w:numId="10">
    <w:abstractNumId w:val="9"/>
  </w:num>
  <w:num w:numId="11">
    <w:abstractNumId w:val="12"/>
  </w:num>
  <w:num w:numId="12">
    <w:abstractNumId w:val="18"/>
  </w:num>
  <w:num w:numId="13">
    <w:abstractNumId w:val="22"/>
  </w:num>
  <w:num w:numId="14">
    <w:abstractNumId w:val="5"/>
  </w:num>
  <w:num w:numId="15">
    <w:abstractNumId w:val="6"/>
  </w:num>
  <w:num w:numId="16">
    <w:abstractNumId w:val="11"/>
  </w:num>
  <w:num w:numId="17">
    <w:abstractNumId w:val="19"/>
  </w:num>
  <w:num w:numId="18">
    <w:abstractNumId w:val="15"/>
  </w:num>
  <w:num w:numId="19">
    <w:abstractNumId w:val="23"/>
  </w:num>
  <w:num w:numId="20">
    <w:abstractNumId w:val="24"/>
  </w:num>
  <w:num w:numId="21">
    <w:abstractNumId w:val="14"/>
  </w:num>
  <w:num w:numId="22">
    <w:abstractNumId w:val="13"/>
  </w:num>
  <w:num w:numId="23">
    <w:abstractNumId w:val="0"/>
  </w:num>
  <w:num w:numId="24">
    <w:abstractNumId w:val="17"/>
  </w:num>
  <w:num w:numId="25">
    <w:abstractNumId w:val="3"/>
  </w:num>
  <w:num w:numId="2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1922"/>
    <w:rsid w:val="000302FC"/>
    <w:rsid w:val="00053EA9"/>
    <w:rsid w:val="000763C2"/>
    <w:rsid w:val="0009457B"/>
    <w:rsid w:val="000D79D8"/>
    <w:rsid w:val="00101D07"/>
    <w:rsid w:val="00112C86"/>
    <w:rsid w:val="00140915"/>
    <w:rsid w:val="00151299"/>
    <w:rsid w:val="0015520A"/>
    <w:rsid w:val="001555B4"/>
    <w:rsid w:val="001571DA"/>
    <w:rsid w:val="001A1938"/>
    <w:rsid w:val="001A3412"/>
    <w:rsid w:val="001C3ACB"/>
    <w:rsid w:val="001F27D5"/>
    <w:rsid w:val="001F6365"/>
    <w:rsid w:val="00204AE0"/>
    <w:rsid w:val="00253640"/>
    <w:rsid w:val="00255B1B"/>
    <w:rsid w:val="0028555B"/>
    <w:rsid w:val="00292EB2"/>
    <w:rsid w:val="002B5ECF"/>
    <w:rsid w:val="002C1086"/>
    <w:rsid w:val="002C4FD2"/>
    <w:rsid w:val="002E014F"/>
    <w:rsid w:val="002E7D2C"/>
    <w:rsid w:val="00301015"/>
    <w:rsid w:val="00333E09"/>
    <w:rsid w:val="00357D2A"/>
    <w:rsid w:val="003625EF"/>
    <w:rsid w:val="003A2253"/>
    <w:rsid w:val="003B6B4E"/>
    <w:rsid w:val="003C1335"/>
    <w:rsid w:val="003C61C6"/>
    <w:rsid w:val="003C6ADF"/>
    <w:rsid w:val="00421922"/>
    <w:rsid w:val="0043117C"/>
    <w:rsid w:val="00473DBB"/>
    <w:rsid w:val="0047724F"/>
    <w:rsid w:val="00477CFB"/>
    <w:rsid w:val="00496F15"/>
    <w:rsid w:val="004C6B1A"/>
    <w:rsid w:val="004F1F7B"/>
    <w:rsid w:val="00505E82"/>
    <w:rsid w:val="00511D9C"/>
    <w:rsid w:val="00513E42"/>
    <w:rsid w:val="00530324"/>
    <w:rsid w:val="00534192"/>
    <w:rsid w:val="005344FA"/>
    <w:rsid w:val="0053455E"/>
    <w:rsid w:val="0055286D"/>
    <w:rsid w:val="00563A64"/>
    <w:rsid w:val="005778FB"/>
    <w:rsid w:val="00584197"/>
    <w:rsid w:val="0059145E"/>
    <w:rsid w:val="00597983"/>
    <w:rsid w:val="005A4C1B"/>
    <w:rsid w:val="005C7F36"/>
    <w:rsid w:val="005D2995"/>
    <w:rsid w:val="005E20A3"/>
    <w:rsid w:val="005F246B"/>
    <w:rsid w:val="00610965"/>
    <w:rsid w:val="00671065"/>
    <w:rsid w:val="0067661B"/>
    <w:rsid w:val="00697F67"/>
    <w:rsid w:val="006F38D0"/>
    <w:rsid w:val="00700B6B"/>
    <w:rsid w:val="00702596"/>
    <w:rsid w:val="00725777"/>
    <w:rsid w:val="00753FFB"/>
    <w:rsid w:val="007B0223"/>
    <w:rsid w:val="007C37FF"/>
    <w:rsid w:val="007C5F96"/>
    <w:rsid w:val="007D00B5"/>
    <w:rsid w:val="007D0B37"/>
    <w:rsid w:val="007F6E55"/>
    <w:rsid w:val="00800E98"/>
    <w:rsid w:val="00801602"/>
    <w:rsid w:val="008054C3"/>
    <w:rsid w:val="00832CFD"/>
    <w:rsid w:val="00842D15"/>
    <w:rsid w:val="00843115"/>
    <w:rsid w:val="00852BA6"/>
    <w:rsid w:val="008A4DAD"/>
    <w:rsid w:val="008C1D4C"/>
    <w:rsid w:val="008D1FEC"/>
    <w:rsid w:val="008D675E"/>
    <w:rsid w:val="00906C3B"/>
    <w:rsid w:val="009415A7"/>
    <w:rsid w:val="009757C9"/>
    <w:rsid w:val="00980DC3"/>
    <w:rsid w:val="00995A49"/>
    <w:rsid w:val="009B2FF0"/>
    <w:rsid w:val="009B4434"/>
    <w:rsid w:val="009C5351"/>
    <w:rsid w:val="009D515F"/>
    <w:rsid w:val="009F39C7"/>
    <w:rsid w:val="009F70E8"/>
    <w:rsid w:val="00A173E9"/>
    <w:rsid w:val="00A207A7"/>
    <w:rsid w:val="00A454C3"/>
    <w:rsid w:val="00A50AC5"/>
    <w:rsid w:val="00A96C00"/>
    <w:rsid w:val="00AA78CB"/>
    <w:rsid w:val="00AB2EFC"/>
    <w:rsid w:val="00AB4F53"/>
    <w:rsid w:val="00AC07BF"/>
    <w:rsid w:val="00B01D59"/>
    <w:rsid w:val="00B0562B"/>
    <w:rsid w:val="00B134C4"/>
    <w:rsid w:val="00B352D5"/>
    <w:rsid w:val="00B620FA"/>
    <w:rsid w:val="00B711E2"/>
    <w:rsid w:val="00B96AAC"/>
    <w:rsid w:val="00BB1A01"/>
    <w:rsid w:val="00BC745A"/>
    <w:rsid w:val="00BF5FBE"/>
    <w:rsid w:val="00C1321E"/>
    <w:rsid w:val="00C33BDD"/>
    <w:rsid w:val="00C3575B"/>
    <w:rsid w:val="00C46769"/>
    <w:rsid w:val="00C6099A"/>
    <w:rsid w:val="00C80355"/>
    <w:rsid w:val="00C94669"/>
    <w:rsid w:val="00CB48B0"/>
    <w:rsid w:val="00CD296B"/>
    <w:rsid w:val="00CF1700"/>
    <w:rsid w:val="00CF60D1"/>
    <w:rsid w:val="00D02BF2"/>
    <w:rsid w:val="00D04784"/>
    <w:rsid w:val="00D11F74"/>
    <w:rsid w:val="00D37752"/>
    <w:rsid w:val="00D54D25"/>
    <w:rsid w:val="00D630BB"/>
    <w:rsid w:val="00D70986"/>
    <w:rsid w:val="00D74BBD"/>
    <w:rsid w:val="00D75AE9"/>
    <w:rsid w:val="00D8135D"/>
    <w:rsid w:val="00D85084"/>
    <w:rsid w:val="00D94037"/>
    <w:rsid w:val="00DE3463"/>
    <w:rsid w:val="00DF1282"/>
    <w:rsid w:val="00DF7A90"/>
    <w:rsid w:val="00E00AFA"/>
    <w:rsid w:val="00E35639"/>
    <w:rsid w:val="00E71FB1"/>
    <w:rsid w:val="00E86613"/>
    <w:rsid w:val="00E916D5"/>
    <w:rsid w:val="00E92C6C"/>
    <w:rsid w:val="00EA45BA"/>
    <w:rsid w:val="00EB4907"/>
    <w:rsid w:val="00ED3672"/>
    <w:rsid w:val="00F15465"/>
    <w:rsid w:val="00F17518"/>
    <w:rsid w:val="00F31AD2"/>
    <w:rsid w:val="00F4562B"/>
    <w:rsid w:val="00F76832"/>
    <w:rsid w:val="00F873B1"/>
    <w:rsid w:val="00F97846"/>
    <w:rsid w:val="00FA1DF0"/>
    <w:rsid w:val="00FE5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B134C4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421922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21922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val="uk-U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21922"/>
    <w:pPr>
      <w:keepNext/>
      <w:spacing w:after="0" w:line="240" w:lineRule="auto"/>
      <w:outlineLvl w:val="2"/>
    </w:pPr>
    <w:rPr>
      <w:rFonts w:ascii="Times New Roman" w:hAnsi="Times New Roman"/>
      <w:sz w:val="28"/>
      <w:szCs w:val="24"/>
      <w:lang w:val="uk-UA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21922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421922"/>
    <w:pPr>
      <w:keepNext/>
      <w:spacing w:after="0" w:line="240" w:lineRule="auto"/>
      <w:ind w:left="480"/>
      <w:outlineLvl w:val="5"/>
    </w:pPr>
    <w:rPr>
      <w:rFonts w:ascii="Times New Roman" w:hAnsi="Times New Roman"/>
      <w:sz w:val="28"/>
      <w:szCs w:val="24"/>
      <w:lang w:val="uk-UA"/>
    </w:rPr>
  </w:style>
  <w:style w:type="paragraph" w:styleId="Heading7">
    <w:name w:val="heading 7"/>
    <w:basedOn w:val="Normal"/>
    <w:next w:val="Normal"/>
    <w:link w:val="Heading7Char"/>
    <w:uiPriority w:val="99"/>
    <w:qFormat/>
    <w:rsid w:val="00421922"/>
    <w:pPr>
      <w:keepNext/>
      <w:spacing w:after="0" w:line="240" w:lineRule="auto"/>
      <w:ind w:left="708" w:firstLine="708"/>
      <w:outlineLvl w:val="6"/>
    </w:pPr>
    <w:rPr>
      <w:rFonts w:ascii="Times New Roman" w:hAnsi="Times New Roman"/>
      <w:color w:val="FF0000"/>
      <w:sz w:val="28"/>
      <w:szCs w:val="28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21922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21922"/>
    <w:rPr>
      <w:rFonts w:ascii="Times New Roman" w:hAnsi="Times New Roman" w:cs="Times New Roman"/>
      <w:b/>
      <w:bCs/>
      <w:sz w:val="24"/>
      <w:szCs w:val="24"/>
      <w:lang w:val="uk-U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421922"/>
    <w:rPr>
      <w:rFonts w:ascii="Calibri" w:hAnsi="Calibri" w:cs="Times New Roman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421922"/>
    <w:rPr>
      <w:rFonts w:ascii="Times New Roman" w:hAnsi="Times New Roman" w:cs="Times New Roman"/>
      <w:color w:val="FF0000"/>
      <w:sz w:val="28"/>
      <w:szCs w:val="28"/>
      <w:lang w:val="uk-UA"/>
    </w:rPr>
  </w:style>
  <w:style w:type="paragraph" w:styleId="Caption">
    <w:name w:val="caption"/>
    <w:basedOn w:val="Normal"/>
    <w:next w:val="Normal"/>
    <w:uiPriority w:val="99"/>
    <w:qFormat/>
    <w:rsid w:val="00421922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rsid w:val="00421922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421922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rsid w:val="00421922"/>
    <w:pPr>
      <w:spacing w:after="0" w:line="240" w:lineRule="auto"/>
    </w:pPr>
    <w:rPr>
      <w:rFonts w:ascii="Times New Roman" w:hAnsi="Times New Roman"/>
      <w:sz w:val="28"/>
      <w:szCs w:val="24"/>
      <w:lang w:val="uk-UA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paragraph" w:styleId="NoSpacing">
    <w:name w:val="No Spacing"/>
    <w:uiPriority w:val="99"/>
    <w:qFormat/>
    <w:rsid w:val="00421922"/>
    <w:rPr>
      <w:rFonts w:ascii="Times New Roman" w:hAnsi="Times New Roman"/>
      <w:sz w:val="20"/>
      <w:szCs w:val="20"/>
      <w:lang w:eastAsia="uk-UA"/>
    </w:rPr>
  </w:style>
  <w:style w:type="paragraph" w:styleId="BalloonText">
    <w:name w:val="Balloon Text"/>
    <w:basedOn w:val="Normal"/>
    <w:link w:val="BalloonTextChar"/>
    <w:uiPriority w:val="99"/>
    <w:semiHidden/>
    <w:rsid w:val="00421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21922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DF7A90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C6099A"/>
    <w:rPr>
      <w:rFonts w:cs="Times New Roman"/>
    </w:rPr>
  </w:style>
  <w:style w:type="character" w:styleId="Strong">
    <w:name w:val="Strong"/>
    <w:basedOn w:val="DefaultParagraphFont"/>
    <w:uiPriority w:val="99"/>
    <w:qFormat/>
    <w:rsid w:val="00C6099A"/>
    <w:rPr>
      <w:rFonts w:cs="Times New Roman"/>
      <w:b/>
    </w:rPr>
  </w:style>
  <w:style w:type="paragraph" w:styleId="NormalWeb">
    <w:name w:val="Normal (Web)"/>
    <w:basedOn w:val="Normal"/>
    <w:uiPriority w:val="99"/>
    <w:semiHidden/>
    <w:locked/>
    <w:rsid w:val="00C609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101</TotalTime>
  <Pages>2</Pages>
  <Words>274</Words>
  <Characters>1566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Karat</cp:lastModifiedBy>
  <cp:revision>10</cp:revision>
  <cp:lastPrinted>2022-01-21T09:59:00Z</cp:lastPrinted>
  <dcterms:created xsi:type="dcterms:W3CDTF">2022-01-21T09:15:00Z</dcterms:created>
  <dcterms:modified xsi:type="dcterms:W3CDTF">2022-02-01T09:39:00Z</dcterms:modified>
</cp:coreProperties>
</file>