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48" w:rsidRPr="000E2D18" w:rsidRDefault="00B32B48" w:rsidP="002049D8">
      <w:pPr>
        <w:spacing w:after="0" w:line="240" w:lineRule="auto"/>
        <w:jc w:val="center"/>
        <w:rPr>
          <w:sz w:val="28"/>
          <w:szCs w:val="28"/>
          <w:lang w:val="uk-UA"/>
        </w:rPr>
      </w:pPr>
      <w:r w:rsidRPr="000E2D18">
        <w:rPr>
          <w:sz w:val="28"/>
          <w:szCs w:val="28"/>
          <w:lang w:val="uk-UA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38.4pt" o:ole="" filled="t">
            <v:fill color2="black"/>
            <v:imagedata r:id="rId5" o:title=""/>
          </v:shape>
          <o:OLEObject Type="Embed" ProgID="Word.Picture.8" ShapeID="_x0000_i1025" DrawAspect="Content" ObjectID="_1691411821" r:id="rId6"/>
        </w:objec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УКРАЇНА                                           </w: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АРЦИЗЬКОГО  РАЙОНУ  </w: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>ОДЕСЬКОЇ  ОБЛАСТІ</w: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сесія  VIII скликання </w:t>
      </w: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2049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B32B48" w:rsidRPr="000E2D18" w:rsidRDefault="00B32B48" w:rsidP="008F47D6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 w:rsidRPr="000E2D18">
        <w:rPr>
          <w:sz w:val="28"/>
          <w:szCs w:val="28"/>
          <w:lang w:val="uk-UA"/>
        </w:rPr>
        <w:tab/>
      </w:r>
    </w:p>
    <w:p w:rsidR="00B32B48" w:rsidRPr="000E2D18" w:rsidRDefault="00B32B48" w:rsidP="00C83538">
      <w:pPr>
        <w:pStyle w:val="21"/>
        <w:shd w:val="clear" w:color="auto" w:fill="auto"/>
        <w:spacing w:line="240" w:lineRule="auto"/>
        <w:ind w:right="62"/>
        <w:rPr>
          <w:sz w:val="28"/>
          <w:szCs w:val="28"/>
          <w:lang w:val="uk-UA"/>
        </w:rPr>
      </w:pPr>
      <w:r w:rsidRPr="000E2D18">
        <w:rPr>
          <w:bCs w:val="0"/>
          <w:iCs/>
          <w:sz w:val="28"/>
          <w:szCs w:val="28"/>
          <w:lang w:val="uk-UA"/>
        </w:rPr>
        <w:t xml:space="preserve">Про </w:t>
      </w:r>
      <w:r>
        <w:rPr>
          <w:bCs w:val="0"/>
          <w:iCs/>
          <w:sz w:val="28"/>
          <w:szCs w:val="28"/>
          <w:lang w:val="uk-UA"/>
        </w:rPr>
        <w:t>внесення змін до</w:t>
      </w:r>
      <w:r w:rsidRPr="000E2D18">
        <w:rPr>
          <w:bCs w:val="0"/>
          <w:iCs/>
          <w:sz w:val="28"/>
          <w:szCs w:val="28"/>
          <w:lang w:val="uk-UA"/>
        </w:rPr>
        <w:t xml:space="preserve"> Програми </w:t>
      </w:r>
      <w:r w:rsidRPr="000E2D18">
        <w:rPr>
          <w:sz w:val="28"/>
          <w:szCs w:val="28"/>
          <w:lang w:val="uk-UA"/>
        </w:rPr>
        <w:t>"Обдаровані</w:t>
      </w:r>
    </w:p>
    <w:p w:rsidR="00B32B48" w:rsidRPr="000E2D18" w:rsidRDefault="00B32B48" w:rsidP="00C83538">
      <w:pPr>
        <w:pStyle w:val="21"/>
        <w:shd w:val="clear" w:color="auto" w:fill="auto"/>
        <w:spacing w:line="240" w:lineRule="auto"/>
        <w:ind w:right="62"/>
        <w:rPr>
          <w:sz w:val="28"/>
          <w:szCs w:val="28"/>
          <w:lang w:val="uk-UA"/>
        </w:rPr>
      </w:pPr>
      <w:r w:rsidRPr="000E2D18">
        <w:rPr>
          <w:sz w:val="28"/>
          <w:szCs w:val="28"/>
          <w:lang w:val="uk-UA"/>
        </w:rPr>
        <w:t>діти-наше майбутнє" на 2021-2025  роки</w:t>
      </w:r>
    </w:p>
    <w:p w:rsidR="00B32B48" w:rsidRPr="000E2D18" w:rsidRDefault="00B32B48" w:rsidP="00C43165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B32B48" w:rsidRPr="000E2D18" w:rsidRDefault="00B32B48" w:rsidP="00C64E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B32B48" w:rsidRPr="004C63D7" w:rsidRDefault="00B32B48" w:rsidP="003B0697">
      <w:pPr>
        <w:shd w:val="clear" w:color="auto" w:fill="FFFFFF"/>
        <w:spacing w:after="0" w:line="240" w:lineRule="auto"/>
        <w:ind w:firstLine="55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4C63D7">
        <w:rPr>
          <w:rFonts w:ascii="Times New Roman" w:hAnsi="Times New Roman"/>
          <w:sz w:val="28"/>
          <w:szCs w:val="28"/>
          <w:lang w:val="uk-UA"/>
        </w:rPr>
        <w:t>Керуючись ст.26 Закону України «Про місцеве самоврядування в Україні»</w:t>
      </w:r>
      <w:r w:rsidRPr="004C63D7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4C63D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C63D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відповідно до ст. 66 Закону України «Про освіту» та ст. 37 Закону України «Про загальну середню освіту»</w:t>
      </w:r>
      <w:r w:rsidRPr="004C63D7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4C63D7">
        <w:rPr>
          <w:rFonts w:ascii="Times New Roman" w:hAnsi="Times New Roman"/>
          <w:sz w:val="28"/>
          <w:szCs w:val="28"/>
          <w:lang w:val="uk-UA"/>
        </w:rPr>
        <w:t xml:space="preserve"> Теплицька сільська рада</w:t>
      </w:r>
    </w:p>
    <w:p w:rsidR="00B32B48" w:rsidRPr="004C63D7" w:rsidRDefault="00B32B48" w:rsidP="006645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B32B48" w:rsidRPr="004C63D7" w:rsidRDefault="00B32B48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4C63D7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B32B48" w:rsidRPr="004C63D7" w:rsidRDefault="00B32B48" w:rsidP="006645B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4C63D7" w:rsidRDefault="00B32B48" w:rsidP="00165E2D">
      <w:pPr>
        <w:pStyle w:val="21"/>
        <w:shd w:val="clear" w:color="auto" w:fill="auto"/>
        <w:spacing w:line="240" w:lineRule="auto"/>
        <w:ind w:right="62" w:firstLine="550"/>
        <w:jc w:val="both"/>
        <w:rPr>
          <w:b w:val="0"/>
          <w:sz w:val="28"/>
          <w:szCs w:val="28"/>
          <w:lang w:val="uk-UA"/>
        </w:rPr>
      </w:pPr>
      <w:r w:rsidRPr="004C63D7">
        <w:rPr>
          <w:b w:val="0"/>
          <w:sz w:val="28"/>
          <w:szCs w:val="28"/>
          <w:lang w:val="uk-UA"/>
        </w:rPr>
        <w:t>1. Затвердити зміни до  Програми "Обдаровані діти-наше майбутнє" на 2021-2025  роки щодо фінансування програми. (додається).</w:t>
      </w:r>
    </w:p>
    <w:p w:rsidR="00B32B48" w:rsidRPr="00B327EB" w:rsidRDefault="00B32B48" w:rsidP="00C86DC8">
      <w:pPr>
        <w:shd w:val="clear" w:color="auto" w:fill="FFFFFF"/>
        <w:spacing w:after="72" w:line="240" w:lineRule="auto"/>
        <w:ind w:firstLine="55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</w:t>
      </w:r>
      <w:r w:rsidRPr="004C63D7">
        <w:rPr>
          <w:rFonts w:ascii="Times New Roman" w:hAnsi="Times New Roman"/>
          <w:sz w:val="28"/>
          <w:szCs w:val="28"/>
          <w:lang w:val="uk-UA" w:eastAsia="ru-RU"/>
        </w:rPr>
        <w:t xml:space="preserve">. Виконавчому комітету Теплицької сільської ради, відділу освіти, забезпечити фінансування </w:t>
      </w:r>
      <w:r w:rsidRPr="00B327EB">
        <w:rPr>
          <w:rFonts w:ascii="Times New Roman" w:hAnsi="Times New Roman"/>
          <w:sz w:val="28"/>
          <w:szCs w:val="28"/>
          <w:lang w:val="uk-UA"/>
        </w:rPr>
        <w:t>виконання заходів програми «Обдаровані діти» на 2021 рік у сумі 14 500 грн.</w:t>
      </w:r>
    </w:p>
    <w:p w:rsidR="00B32B48" w:rsidRPr="000E2D18" w:rsidRDefault="00B32B48" w:rsidP="00C86DC8">
      <w:pPr>
        <w:pStyle w:val="BodyTextIndent"/>
        <w:spacing w:after="0"/>
        <w:ind w:left="0" w:firstLine="55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</w:t>
      </w:r>
      <w:r w:rsidRPr="004C63D7">
        <w:rPr>
          <w:rFonts w:ascii="Times New Roman" w:hAnsi="Times New Roman"/>
          <w:sz w:val="28"/>
          <w:szCs w:val="28"/>
          <w:lang w:val="uk-UA" w:eastAsia="ru-RU"/>
        </w:rPr>
        <w:t>. Контроль за виконанням даного рішення покласти на постійні комісії: </w:t>
      </w:r>
      <w:r w:rsidRPr="004C63D7">
        <w:rPr>
          <w:rFonts w:ascii="Times New Roman" w:hAnsi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ЖКГ; з питань фінансів, планування місцевого бюджету, планування соціально-економічного розвитку, земельної реформи та</w:t>
      </w:r>
      <w:r w:rsidRPr="000E2D18">
        <w:rPr>
          <w:rFonts w:ascii="Times New Roman" w:hAnsi="Times New Roman"/>
          <w:sz w:val="28"/>
          <w:szCs w:val="28"/>
          <w:lang w:val="uk-UA"/>
        </w:rPr>
        <w:t xml:space="preserve"> охорони навколишнього середовища .</w:t>
      </w:r>
    </w:p>
    <w:p w:rsidR="00B32B48" w:rsidRPr="000E2D18" w:rsidRDefault="00B32B48" w:rsidP="00C43165">
      <w:pPr>
        <w:shd w:val="clear" w:color="auto" w:fill="FFFFFF"/>
        <w:spacing w:line="240" w:lineRule="auto"/>
        <w:ind w:firstLine="709"/>
        <w:jc w:val="both"/>
        <w:rPr>
          <w:rStyle w:val="FontStyle21"/>
          <w:sz w:val="28"/>
          <w:szCs w:val="28"/>
          <w:lang w:val="uk-UA"/>
        </w:rPr>
      </w:pPr>
    </w:p>
    <w:p w:rsidR="00B32B48" w:rsidRPr="000E2D18" w:rsidRDefault="00B32B48" w:rsidP="003B0697">
      <w:pPr>
        <w:pStyle w:val="BodyTextIndent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</w:t>
      </w: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</w:p>
    <w:p w:rsidR="00B32B48" w:rsidRPr="000E2D18" w:rsidRDefault="00B32B48" w:rsidP="003B0697">
      <w:pPr>
        <w:pStyle w:val="BodyTextIndent"/>
        <w:tabs>
          <w:tab w:val="left" w:pos="432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</w:t>
      </w:r>
      <w:r w:rsidRPr="000E2D18">
        <w:rPr>
          <w:rFonts w:ascii="Times New Roman" w:hAnsi="Times New Roman"/>
          <w:sz w:val="28"/>
          <w:szCs w:val="28"/>
          <w:lang w:val="uk-UA"/>
        </w:rPr>
        <w:t xml:space="preserve">  2021 р.</w:t>
      </w:r>
    </w:p>
    <w:p w:rsidR="00B32B48" w:rsidRPr="000E2D18" w:rsidRDefault="00B32B48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244 </w:t>
      </w:r>
      <w:r w:rsidRPr="000E2D18">
        <w:rPr>
          <w:rFonts w:ascii="Times New Roman" w:hAnsi="Times New Roman"/>
          <w:sz w:val="28"/>
          <w:szCs w:val="28"/>
          <w:lang w:val="uk-UA"/>
        </w:rPr>
        <w:t xml:space="preserve">- VІIІ </w:t>
      </w:r>
    </w:p>
    <w:p w:rsidR="00B32B48" w:rsidRPr="000E2D18" w:rsidRDefault="00B32B48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sz w:val="28"/>
          <w:szCs w:val="28"/>
          <w:lang w:val="uk-UA"/>
        </w:rPr>
        <w:t>Секретар сільської  ради                                                        Людмила КАРАТ</w:t>
      </w: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B32B48" w:rsidRPr="000E2D18" w:rsidTr="009A2F51">
        <w:tc>
          <w:tcPr>
            <w:tcW w:w="3888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B32B48" w:rsidRPr="000E2D18" w:rsidTr="009A2F51">
        <w:tc>
          <w:tcPr>
            <w:tcW w:w="3888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B32B48" w:rsidRPr="000E2D18" w:rsidTr="009A2F51">
        <w:tc>
          <w:tcPr>
            <w:tcW w:w="3888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Style w:val="10"/>
                <w:sz w:val="28"/>
                <w:szCs w:val="28"/>
              </w:rPr>
              <w:t>Відділ освіти</w:t>
            </w:r>
          </w:p>
        </w:tc>
        <w:tc>
          <w:tcPr>
            <w:tcW w:w="540" w:type="dxa"/>
          </w:tcPr>
          <w:p w:rsidR="00B32B48" w:rsidRPr="000E2D18" w:rsidRDefault="00B32B48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________</w:t>
      </w:r>
    </w:p>
    <w:p w:rsidR="00B32B48" w:rsidRPr="000E2D18" w:rsidRDefault="00B32B48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0E2D18"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B32B48" w:rsidRPr="000E2D18" w:rsidRDefault="00B32B48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</w:p>
    <w:p w:rsidR="00B32B48" w:rsidRPr="000E2D18" w:rsidRDefault="00B32B48" w:rsidP="003B0697">
      <w:pPr>
        <w:rPr>
          <w:rFonts w:ascii="Verdana" w:hAnsi="Verdana"/>
          <w:sz w:val="28"/>
          <w:szCs w:val="28"/>
          <w:lang w:val="uk-UA"/>
        </w:rPr>
      </w:pPr>
    </w:p>
    <w:p w:rsidR="00B32B48" w:rsidRPr="000E2D18" w:rsidRDefault="00B32B48" w:rsidP="003B0697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3B0697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B32B48" w:rsidRPr="000E2D18" w:rsidRDefault="00B32B48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sectPr w:rsidR="00B32B48" w:rsidRPr="000E2D18" w:rsidSect="00C835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DE"/>
    <w:rsid w:val="00003EF1"/>
    <w:rsid w:val="000050B1"/>
    <w:rsid w:val="00006965"/>
    <w:rsid w:val="00022C8E"/>
    <w:rsid w:val="000364B8"/>
    <w:rsid w:val="0004215B"/>
    <w:rsid w:val="00045465"/>
    <w:rsid w:val="00047221"/>
    <w:rsid w:val="0005460B"/>
    <w:rsid w:val="000623C2"/>
    <w:rsid w:val="0007168B"/>
    <w:rsid w:val="0008009F"/>
    <w:rsid w:val="00086326"/>
    <w:rsid w:val="0009368D"/>
    <w:rsid w:val="000C5284"/>
    <w:rsid w:val="000C6C85"/>
    <w:rsid w:val="000D51F5"/>
    <w:rsid w:val="000D7680"/>
    <w:rsid w:val="000D7AC8"/>
    <w:rsid w:val="000E2D18"/>
    <w:rsid w:val="0010221F"/>
    <w:rsid w:val="001119E3"/>
    <w:rsid w:val="001147C5"/>
    <w:rsid w:val="00125186"/>
    <w:rsid w:val="0013064E"/>
    <w:rsid w:val="00140A05"/>
    <w:rsid w:val="00165E2D"/>
    <w:rsid w:val="001702AC"/>
    <w:rsid w:val="00177DB0"/>
    <w:rsid w:val="00191FFA"/>
    <w:rsid w:val="001923ED"/>
    <w:rsid w:val="001A0EA4"/>
    <w:rsid w:val="001C2077"/>
    <w:rsid w:val="001C4E72"/>
    <w:rsid w:val="001C7F72"/>
    <w:rsid w:val="001E3017"/>
    <w:rsid w:val="001E419A"/>
    <w:rsid w:val="002049D8"/>
    <w:rsid w:val="002051C6"/>
    <w:rsid w:val="00206720"/>
    <w:rsid w:val="00236769"/>
    <w:rsid w:val="002675F6"/>
    <w:rsid w:val="00270A55"/>
    <w:rsid w:val="00281D78"/>
    <w:rsid w:val="002B55B3"/>
    <w:rsid w:val="002F6BFA"/>
    <w:rsid w:val="003256D3"/>
    <w:rsid w:val="003277AC"/>
    <w:rsid w:val="00335456"/>
    <w:rsid w:val="00341006"/>
    <w:rsid w:val="003414C0"/>
    <w:rsid w:val="0035316A"/>
    <w:rsid w:val="00353FE9"/>
    <w:rsid w:val="0035567F"/>
    <w:rsid w:val="00362D74"/>
    <w:rsid w:val="003739AC"/>
    <w:rsid w:val="00376C90"/>
    <w:rsid w:val="00387FF0"/>
    <w:rsid w:val="00391416"/>
    <w:rsid w:val="00393959"/>
    <w:rsid w:val="00393BC5"/>
    <w:rsid w:val="003A1D9F"/>
    <w:rsid w:val="003B03CC"/>
    <w:rsid w:val="003B0697"/>
    <w:rsid w:val="003B2D11"/>
    <w:rsid w:val="003B4F03"/>
    <w:rsid w:val="003C20C7"/>
    <w:rsid w:val="003D69F0"/>
    <w:rsid w:val="003D7531"/>
    <w:rsid w:val="003E4E3A"/>
    <w:rsid w:val="0042436F"/>
    <w:rsid w:val="004419B9"/>
    <w:rsid w:val="004775C1"/>
    <w:rsid w:val="00483BA1"/>
    <w:rsid w:val="00495576"/>
    <w:rsid w:val="004B39E7"/>
    <w:rsid w:val="004C63D7"/>
    <w:rsid w:val="004D3815"/>
    <w:rsid w:val="004F45F4"/>
    <w:rsid w:val="005179E5"/>
    <w:rsid w:val="00532107"/>
    <w:rsid w:val="00551832"/>
    <w:rsid w:val="00551F4F"/>
    <w:rsid w:val="00555C7B"/>
    <w:rsid w:val="00556864"/>
    <w:rsid w:val="00563D49"/>
    <w:rsid w:val="00565F14"/>
    <w:rsid w:val="00566EC9"/>
    <w:rsid w:val="00582E56"/>
    <w:rsid w:val="005979B9"/>
    <w:rsid w:val="005D2F25"/>
    <w:rsid w:val="005D7DBC"/>
    <w:rsid w:val="005E2862"/>
    <w:rsid w:val="005F1B47"/>
    <w:rsid w:val="005F1CB1"/>
    <w:rsid w:val="00600071"/>
    <w:rsid w:val="006017B4"/>
    <w:rsid w:val="00637BEC"/>
    <w:rsid w:val="006645BC"/>
    <w:rsid w:val="006970BD"/>
    <w:rsid w:val="006A241F"/>
    <w:rsid w:val="006A2CFB"/>
    <w:rsid w:val="006A3E6A"/>
    <w:rsid w:val="006B067B"/>
    <w:rsid w:val="006B20C5"/>
    <w:rsid w:val="006B7135"/>
    <w:rsid w:val="006C278C"/>
    <w:rsid w:val="006C2A4E"/>
    <w:rsid w:val="006D585B"/>
    <w:rsid w:val="006E6A5D"/>
    <w:rsid w:val="006F259E"/>
    <w:rsid w:val="006F404E"/>
    <w:rsid w:val="0070246C"/>
    <w:rsid w:val="007070E4"/>
    <w:rsid w:val="00711729"/>
    <w:rsid w:val="007161E2"/>
    <w:rsid w:val="00720D27"/>
    <w:rsid w:val="00731533"/>
    <w:rsid w:val="007324E8"/>
    <w:rsid w:val="00735E3B"/>
    <w:rsid w:val="00742439"/>
    <w:rsid w:val="00760782"/>
    <w:rsid w:val="00771136"/>
    <w:rsid w:val="00776DFD"/>
    <w:rsid w:val="00780F69"/>
    <w:rsid w:val="007819EE"/>
    <w:rsid w:val="00784B3C"/>
    <w:rsid w:val="007C3EE9"/>
    <w:rsid w:val="007C7F28"/>
    <w:rsid w:val="007D7B3D"/>
    <w:rsid w:val="007E4209"/>
    <w:rsid w:val="007E71FC"/>
    <w:rsid w:val="00801235"/>
    <w:rsid w:val="00823DD7"/>
    <w:rsid w:val="00842ADD"/>
    <w:rsid w:val="00845609"/>
    <w:rsid w:val="00872C35"/>
    <w:rsid w:val="00885DAF"/>
    <w:rsid w:val="00887D59"/>
    <w:rsid w:val="00891B86"/>
    <w:rsid w:val="00892572"/>
    <w:rsid w:val="00893442"/>
    <w:rsid w:val="00893560"/>
    <w:rsid w:val="008947A4"/>
    <w:rsid w:val="008A0CC0"/>
    <w:rsid w:val="008B12E4"/>
    <w:rsid w:val="008D276B"/>
    <w:rsid w:val="008E5351"/>
    <w:rsid w:val="008F47D6"/>
    <w:rsid w:val="008F68C0"/>
    <w:rsid w:val="00920ABA"/>
    <w:rsid w:val="00925A45"/>
    <w:rsid w:val="00960EAE"/>
    <w:rsid w:val="009773F4"/>
    <w:rsid w:val="00982A16"/>
    <w:rsid w:val="009A2F51"/>
    <w:rsid w:val="009B3588"/>
    <w:rsid w:val="009D5E5D"/>
    <w:rsid w:val="00A14777"/>
    <w:rsid w:val="00A457F7"/>
    <w:rsid w:val="00A47FDC"/>
    <w:rsid w:val="00A74B60"/>
    <w:rsid w:val="00A8067F"/>
    <w:rsid w:val="00A90A35"/>
    <w:rsid w:val="00A96A39"/>
    <w:rsid w:val="00AA6394"/>
    <w:rsid w:val="00AB55B8"/>
    <w:rsid w:val="00AF5B17"/>
    <w:rsid w:val="00B12EAA"/>
    <w:rsid w:val="00B1605D"/>
    <w:rsid w:val="00B327EB"/>
    <w:rsid w:val="00B32B48"/>
    <w:rsid w:val="00B40749"/>
    <w:rsid w:val="00B42FA1"/>
    <w:rsid w:val="00B44877"/>
    <w:rsid w:val="00B51478"/>
    <w:rsid w:val="00B555C4"/>
    <w:rsid w:val="00B74D18"/>
    <w:rsid w:val="00BC582D"/>
    <w:rsid w:val="00BF40AB"/>
    <w:rsid w:val="00BF580F"/>
    <w:rsid w:val="00C1133A"/>
    <w:rsid w:val="00C14C9A"/>
    <w:rsid w:val="00C43165"/>
    <w:rsid w:val="00C5788E"/>
    <w:rsid w:val="00C622E9"/>
    <w:rsid w:val="00C64EDE"/>
    <w:rsid w:val="00C8285D"/>
    <w:rsid w:val="00C83538"/>
    <w:rsid w:val="00C86DC8"/>
    <w:rsid w:val="00C91E84"/>
    <w:rsid w:val="00C94669"/>
    <w:rsid w:val="00CB1CD5"/>
    <w:rsid w:val="00CB5AEE"/>
    <w:rsid w:val="00CC025B"/>
    <w:rsid w:val="00CD1C2F"/>
    <w:rsid w:val="00CD37E4"/>
    <w:rsid w:val="00CF6756"/>
    <w:rsid w:val="00D01120"/>
    <w:rsid w:val="00D02BF2"/>
    <w:rsid w:val="00D1231B"/>
    <w:rsid w:val="00D16006"/>
    <w:rsid w:val="00D4199D"/>
    <w:rsid w:val="00D41A66"/>
    <w:rsid w:val="00D512D3"/>
    <w:rsid w:val="00D6296B"/>
    <w:rsid w:val="00D65DF2"/>
    <w:rsid w:val="00D75FAC"/>
    <w:rsid w:val="00D93BC7"/>
    <w:rsid w:val="00DA205E"/>
    <w:rsid w:val="00DB0864"/>
    <w:rsid w:val="00DB5EED"/>
    <w:rsid w:val="00DC26CA"/>
    <w:rsid w:val="00DD3002"/>
    <w:rsid w:val="00DE4F85"/>
    <w:rsid w:val="00DE7277"/>
    <w:rsid w:val="00DF3172"/>
    <w:rsid w:val="00E007F1"/>
    <w:rsid w:val="00E1031E"/>
    <w:rsid w:val="00E2349D"/>
    <w:rsid w:val="00E51F8D"/>
    <w:rsid w:val="00E61B05"/>
    <w:rsid w:val="00EA6DAC"/>
    <w:rsid w:val="00EB2E65"/>
    <w:rsid w:val="00EB4951"/>
    <w:rsid w:val="00EC5A4C"/>
    <w:rsid w:val="00ED1453"/>
    <w:rsid w:val="00EF57D7"/>
    <w:rsid w:val="00F13A57"/>
    <w:rsid w:val="00F2206E"/>
    <w:rsid w:val="00F372D7"/>
    <w:rsid w:val="00F42F57"/>
    <w:rsid w:val="00F61E1D"/>
    <w:rsid w:val="00F70CF6"/>
    <w:rsid w:val="00F8192A"/>
    <w:rsid w:val="00F871A0"/>
    <w:rsid w:val="00F95CBB"/>
    <w:rsid w:val="00F95D3B"/>
    <w:rsid w:val="00FA1EAD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EDE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Normal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Normal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TableGrid">
    <w:name w:val="Table Grid"/>
    <w:basedOn w:val="TableNormal"/>
    <w:uiPriority w:val="99"/>
    <w:locked/>
    <w:rsid w:val="00A457F7"/>
    <w:rPr>
      <w:rFonts w:eastAsia="MS Minch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3B069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277AC"/>
    <w:rPr>
      <w:rFonts w:cs="Times New Roman"/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C83538"/>
    <w:rPr>
      <w:rFonts w:cs="Times New Roman"/>
      <w:b/>
      <w:bCs/>
      <w:sz w:val="26"/>
      <w:szCs w:val="26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C83538"/>
    <w:pPr>
      <w:widowControl w:val="0"/>
      <w:shd w:val="clear" w:color="auto" w:fill="FFFFFF"/>
      <w:spacing w:after="0" w:line="326" w:lineRule="exac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customStyle="1" w:styleId="a">
    <w:name w:val="Основной текст + Полужирный"/>
    <w:basedOn w:val="DefaultParagraphFont"/>
    <w:uiPriority w:val="99"/>
    <w:rsid w:val="003739AC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10">
    <w:name w:val="Основной текст1"/>
    <w:basedOn w:val="DefaultParagraphFont"/>
    <w:uiPriority w:val="99"/>
    <w:rsid w:val="003739A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3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192</TotalTime>
  <Pages>2</Pages>
  <Words>257</Words>
  <Characters>1469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</cp:lastModifiedBy>
  <cp:revision>11</cp:revision>
  <cp:lastPrinted>2021-04-04T12:38:00Z</cp:lastPrinted>
  <dcterms:created xsi:type="dcterms:W3CDTF">2021-04-04T12:28:00Z</dcterms:created>
  <dcterms:modified xsi:type="dcterms:W3CDTF">2021-08-25T12:51:00Z</dcterms:modified>
</cp:coreProperties>
</file>