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CFF" w:rsidRPr="00A35FB7" w:rsidRDefault="00CA4CFF" w:rsidP="007063A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14BE4">
        <w:rPr>
          <w:rFonts w:ascii="Times New Roman" w:hAnsi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0.6pt;height:42pt;visibility:visible">
            <v:imagedata r:id="rId5" o:title=""/>
          </v:shape>
        </w:pict>
      </w:r>
    </w:p>
    <w:p w:rsidR="00CA4CFF" w:rsidRPr="007063A2" w:rsidRDefault="00CA4CFF" w:rsidP="007063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7063A2">
        <w:rPr>
          <w:rFonts w:ascii="Times New Roman" w:hAnsi="Times New Roman"/>
          <w:b/>
          <w:sz w:val="24"/>
          <w:szCs w:val="24"/>
          <w:lang w:val="uk-UA"/>
        </w:rPr>
        <w:t xml:space="preserve">УКРАЇНА                                           </w:t>
      </w:r>
    </w:p>
    <w:p w:rsidR="00CA4CFF" w:rsidRPr="007063A2" w:rsidRDefault="00CA4CFF" w:rsidP="007063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7063A2">
        <w:rPr>
          <w:rFonts w:ascii="Times New Roman" w:hAnsi="Times New Roman"/>
          <w:b/>
          <w:sz w:val="24"/>
          <w:szCs w:val="24"/>
          <w:lang w:val="uk-UA"/>
        </w:rPr>
        <w:t>ТЕПЛИЦЬКА  СІЛЬСЬКА РАДА</w:t>
      </w:r>
    </w:p>
    <w:p w:rsidR="00CA4CFF" w:rsidRPr="007063A2" w:rsidRDefault="00CA4CFF" w:rsidP="007063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7063A2">
        <w:rPr>
          <w:rFonts w:ascii="Times New Roman" w:hAnsi="Times New Roman"/>
          <w:b/>
          <w:sz w:val="24"/>
          <w:szCs w:val="24"/>
          <w:lang w:val="uk-UA"/>
        </w:rPr>
        <w:t xml:space="preserve">АРЦИЗЬКОГО РАЙОНУ  </w:t>
      </w:r>
    </w:p>
    <w:p w:rsidR="00CA4CFF" w:rsidRPr="007063A2" w:rsidRDefault="00CA4CFF" w:rsidP="007063A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7063A2">
        <w:rPr>
          <w:rFonts w:ascii="Times New Roman" w:hAnsi="Times New Roman"/>
          <w:b/>
          <w:sz w:val="24"/>
          <w:szCs w:val="24"/>
          <w:lang w:val="uk-UA"/>
        </w:rPr>
        <w:t>ОДЕСЬКОЇ  ОБЛАСТІ</w:t>
      </w:r>
    </w:p>
    <w:p w:rsidR="00CA4CFF" w:rsidRPr="007063A2" w:rsidRDefault="00CA4CFF" w:rsidP="007063A2">
      <w:pPr>
        <w:pStyle w:val="Heading2"/>
        <w:rPr>
          <w:sz w:val="24"/>
        </w:rPr>
      </w:pPr>
      <w:r>
        <w:rPr>
          <w:sz w:val="24"/>
          <w:lang w:val="en-US"/>
        </w:rPr>
        <w:t>IX</w:t>
      </w:r>
      <w:r w:rsidRPr="007063A2">
        <w:rPr>
          <w:sz w:val="24"/>
          <w:lang w:val="ru-RU"/>
        </w:rPr>
        <w:t xml:space="preserve"> </w:t>
      </w:r>
      <w:r w:rsidRPr="007063A2">
        <w:rPr>
          <w:sz w:val="24"/>
        </w:rPr>
        <w:t xml:space="preserve">сесія </w:t>
      </w:r>
      <w:r w:rsidRPr="007063A2">
        <w:rPr>
          <w:sz w:val="24"/>
          <w:lang w:val="ru-RU"/>
        </w:rPr>
        <w:t xml:space="preserve"> </w:t>
      </w:r>
      <w:r w:rsidRPr="007063A2">
        <w:rPr>
          <w:sz w:val="24"/>
          <w:lang w:val="en-US"/>
        </w:rPr>
        <w:t>VIII</w:t>
      </w:r>
      <w:r w:rsidRPr="007063A2">
        <w:rPr>
          <w:sz w:val="24"/>
        </w:rPr>
        <w:t xml:space="preserve"> скликання</w:t>
      </w:r>
    </w:p>
    <w:p w:rsidR="00CA4CFF" w:rsidRPr="00A35FB7" w:rsidRDefault="00CA4CFF" w:rsidP="00E916D5">
      <w:pPr>
        <w:pStyle w:val="Heading2"/>
        <w:rPr>
          <w:szCs w:val="28"/>
        </w:rPr>
      </w:pPr>
    </w:p>
    <w:p w:rsidR="00CA4CFF" w:rsidRPr="00A35FB7" w:rsidRDefault="00CA4CFF" w:rsidP="00E916D5">
      <w:pPr>
        <w:pStyle w:val="Heading2"/>
        <w:rPr>
          <w:szCs w:val="28"/>
        </w:rPr>
      </w:pPr>
      <w:r>
        <w:rPr>
          <w:szCs w:val="28"/>
        </w:rPr>
        <w:t xml:space="preserve">   </w:t>
      </w:r>
      <w:r w:rsidRPr="00A35FB7">
        <w:rPr>
          <w:szCs w:val="28"/>
        </w:rPr>
        <w:t xml:space="preserve">РІШЕННЯ  </w:t>
      </w:r>
    </w:p>
    <w:p w:rsidR="00CA4CFF" w:rsidRDefault="00CA4CFF" w:rsidP="00FC28E3">
      <w:pPr>
        <w:spacing w:after="0" w:line="240" w:lineRule="auto"/>
        <w:ind w:right="413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A4CFF" w:rsidRPr="0063441F" w:rsidRDefault="00CA4CFF" w:rsidP="00CB03BC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hd w:val="clear" w:color="auto" w:fill="FFFFFF"/>
          <w:lang w:val="uk-UA"/>
        </w:rPr>
      </w:pPr>
      <w:r w:rsidRPr="0063441F">
        <w:rPr>
          <w:b/>
          <w:color w:val="000000"/>
          <w:shd w:val="clear" w:color="auto" w:fill="FFFFFF"/>
        </w:rPr>
        <w:t xml:space="preserve">Про </w:t>
      </w:r>
      <w:r w:rsidRPr="0063441F">
        <w:rPr>
          <w:b/>
          <w:color w:val="000000"/>
          <w:shd w:val="clear" w:color="auto" w:fill="FFFFFF"/>
          <w:lang w:val="uk-UA"/>
        </w:rPr>
        <w:t>перейменування</w:t>
      </w:r>
      <w:r w:rsidRPr="0063441F">
        <w:rPr>
          <w:b/>
          <w:color w:val="000000"/>
          <w:shd w:val="clear" w:color="auto" w:fill="FFFFFF"/>
        </w:rPr>
        <w:t xml:space="preserve"> закладів </w:t>
      </w:r>
    </w:p>
    <w:p w:rsidR="00CA4CFF" w:rsidRDefault="00CA4CFF" w:rsidP="00CB03BC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hd w:val="clear" w:color="auto" w:fill="FFFFFF"/>
          <w:lang w:val="uk-UA"/>
        </w:rPr>
      </w:pPr>
      <w:r w:rsidRPr="0063441F">
        <w:rPr>
          <w:b/>
          <w:lang w:val="uk-UA"/>
        </w:rPr>
        <w:t>дошкільної</w:t>
      </w:r>
      <w:r w:rsidRPr="0063441F">
        <w:rPr>
          <w:lang w:val="uk-UA"/>
        </w:rPr>
        <w:t xml:space="preserve"> </w:t>
      </w:r>
      <w:r w:rsidRPr="0063441F">
        <w:rPr>
          <w:b/>
          <w:color w:val="000000"/>
          <w:shd w:val="clear" w:color="auto" w:fill="FFFFFF"/>
          <w:lang w:val="uk-UA"/>
        </w:rPr>
        <w:t xml:space="preserve">освіти Теплицької </w:t>
      </w:r>
      <w:r>
        <w:rPr>
          <w:b/>
          <w:color w:val="000000"/>
          <w:shd w:val="clear" w:color="auto" w:fill="FFFFFF"/>
          <w:lang w:val="uk-UA"/>
        </w:rPr>
        <w:t xml:space="preserve">   </w:t>
      </w:r>
    </w:p>
    <w:p w:rsidR="00CA4CFF" w:rsidRPr="0063441F" w:rsidRDefault="00CA4CFF" w:rsidP="0063441F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lang w:val="uk-UA"/>
        </w:rPr>
      </w:pPr>
      <w:r w:rsidRPr="0063441F">
        <w:rPr>
          <w:b/>
          <w:color w:val="000000"/>
          <w:shd w:val="clear" w:color="auto" w:fill="FFFFFF"/>
          <w:lang w:val="uk-UA"/>
        </w:rPr>
        <w:t xml:space="preserve">сільської </w:t>
      </w:r>
      <w:r>
        <w:rPr>
          <w:b/>
          <w:color w:val="000000"/>
          <w:shd w:val="clear" w:color="auto" w:fill="FFFFFF"/>
          <w:lang w:val="uk-UA"/>
        </w:rPr>
        <w:t xml:space="preserve">  </w:t>
      </w:r>
      <w:r w:rsidRPr="0063441F">
        <w:rPr>
          <w:b/>
          <w:color w:val="000000"/>
          <w:shd w:val="clear" w:color="auto" w:fill="FFFFFF"/>
          <w:lang w:val="uk-UA"/>
        </w:rPr>
        <w:t xml:space="preserve"> ради  </w:t>
      </w:r>
      <w:r>
        <w:rPr>
          <w:b/>
          <w:color w:val="000000"/>
          <w:shd w:val="clear" w:color="auto" w:fill="FFFFFF"/>
          <w:lang w:val="uk-UA"/>
        </w:rPr>
        <w:t xml:space="preserve">  </w:t>
      </w:r>
      <w:r w:rsidRPr="0063441F">
        <w:rPr>
          <w:b/>
          <w:lang w:val="uk-UA"/>
        </w:rPr>
        <w:t xml:space="preserve">Арцизького  </w:t>
      </w:r>
    </w:p>
    <w:p w:rsidR="00CA4CFF" w:rsidRPr="0063441F" w:rsidRDefault="00CA4CFF" w:rsidP="0063441F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hd w:val="clear" w:color="auto" w:fill="FFFFFF"/>
          <w:lang w:val="uk-UA"/>
        </w:rPr>
      </w:pPr>
      <w:r w:rsidRPr="0063441F">
        <w:rPr>
          <w:b/>
          <w:lang w:val="uk-UA"/>
        </w:rPr>
        <w:t xml:space="preserve">району </w:t>
      </w:r>
      <w:r>
        <w:rPr>
          <w:b/>
          <w:lang w:val="uk-UA"/>
        </w:rPr>
        <w:t xml:space="preserve">     </w:t>
      </w:r>
      <w:r w:rsidRPr="0063441F">
        <w:rPr>
          <w:b/>
          <w:lang w:val="uk-UA"/>
        </w:rPr>
        <w:t xml:space="preserve">Одеської </w:t>
      </w:r>
      <w:r>
        <w:rPr>
          <w:b/>
          <w:lang w:val="uk-UA"/>
        </w:rPr>
        <w:t xml:space="preserve">  </w:t>
      </w:r>
      <w:r>
        <w:rPr>
          <w:lang w:val="uk-UA"/>
        </w:rPr>
        <w:t xml:space="preserve">   </w:t>
      </w:r>
      <w:r w:rsidRPr="0063441F">
        <w:rPr>
          <w:b/>
          <w:lang w:val="uk-UA"/>
        </w:rPr>
        <w:t xml:space="preserve">області </w:t>
      </w:r>
    </w:p>
    <w:p w:rsidR="00CA4CFF" w:rsidRDefault="00CA4CFF" w:rsidP="00B67D53">
      <w:pPr>
        <w:pStyle w:val="BodyTextIndent"/>
        <w:spacing w:after="0"/>
        <w:ind w:left="0" w:firstLine="540"/>
        <w:jc w:val="both"/>
        <w:rPr>
          <w:lang w:val="uk-UA"/>
        </w:rPr>
      </w:pPr>
    </w:p>
    <w:p w:rsidR="00CA4CFF" w:rsidRPr="00B67D53" w:rsidRDefault="00CA4CFF" w:rsidP="00B67D53">
      <w:pPr>
        <w:pStyle w:val="BodyTextIndent"/>
        <w:spacing w:after="0"/>
        <w:ind w:left="0" w:firstLine="540"/>
        <w:jc w:val="both"/>
        <w:rPr>
          <w:sz w:val="28"/>
          <w:szCs w:val="28"/>
          <w:lang w:val="uk-UA"/>
        </w:rPr>
      </w:pPr>
      <w:r w:rsidRPr="00B67D53">
        <w:rPr>
          <w:sz w:val="28"/>
          <w:szCs w:val="28"/>
          <w:lang w:val="uk-UA"/>
        </w:rPr>
        <w:t xml:space="preserve">Керуючись ст.26, частиною 1 статті 59 Закону України «Про місцеве самоврядування в Україні», відповідно до Закону  України «Про дошкільну освіту», на підставі рішення </w:t>
      </w:r>
      <w:r w:rsidRPr="00B67D53">
        <w:rPr>
          <w:sz w:val="28"/>
          <w:szCs w:val="28"/>
          <w:lang w:val="en-US"/>
        </w:rPr>
        <w:t>VI</w:t>
      </w:r>
      <w:r w:rsidRPr="00B67D53">
        <w:rPr>
          <w:sz w:val="28"/>
          <w:szCs w:val="28"/>
          <w:lang w:val="uk-UA"/>
        </w:rPr>
        <w:t xml:space="preserve"> сесії – </w:t>
      </w:r>
      <w:r w:rsidRPr="00B67D53">
        <w:rPr>
          <w:sz w:val="28"/>
          <w:szCs w:val="28"/>
          <w:lang w:val="en-US"/>
        </w:rPr>
        <w:t>VIII</w:t>
      </w:r>
      <w:r w:rsidRPr="00B67D53">
        <w:rPr>
          <w:sz w:val="28"/>
          <w:szCs w:val="28"/>
          <w:lang w:val="uk-UA"/>
        </w:rPr>
        <w:t xml:space="preserve"> скликання про «Про передачу закладів дошкільної освіти» від 15 квітня 2021 року №190- </w:t>
      </w:r>
      <w:r w:rsidRPr="00B67D53">
        <w:rPr>
          <w:sz w:val="28"/>
          <w:szCs w:val="28"/>
          <w:lang w:val="en-US"/>
        </w:rPr>
        <w:t>VIII</w:t>
      </w:r>
      <w:r w:rsidRPr="00B67D53">
        <w:rPr>
          <w:sz w:val="28"/>
          <w:szCs w:val="28"/>
          <w:lang w:val="uk-UA"/>
        </w:rPr>
        <w:t>, з метою приведення найменувань та установчих документів закладів дошкільної освіти Теплицької сільської ради у відповідальність до вимог чинного законодавства, враховуючи висновки та рекомендації постійної комісії з питань соціального захисту, молоді, освіти, охорони здоров’я, культури, спорту, побутового і торгівельного обслуговування а також питань комунальної власності, інфраструктури та ЖКГ, Теплицька  сільська рада</w:t>
      </w:r>
    </w:p>
    <w:p w:rsidR="00CA4CFF" w:rsidRDefault="00CA4CFF" w:rsidP="00B67D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CA4CFF" w:rsidRDefault="00CA4CFF" w:rsidP="00B67D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35FB7">
        <w:rPr>
          <w:rFonts w:ascii="Times New Roman" w:hAnsi="Times New Roman"/>
          <w:b/>
          <w:sz w:val="28"/>
          <w:szCs w:val="28"/>
          <w:lang w:val="uk-UA"/>
        </w:rPr>
        <w:t>ВИРІШИЛА:</w:t>
      </w:r>
    </w:p>
    <w:p w:rsidR="00CA4CFF" w:rsidRPr="00A35FB7" w:rsidRDefault="00CA4CFF" w:rsidP="00B67D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CA4CFF" w:rsidRDefault="00CA4CFF" w:rsidP="00B67D53">
      <w:pPr>
        <w:tabs>
          <w:tab w:val="left" w:pos="9638"/>
        </w:tabs>
        <w:spacing w:after="0" w:line="240" w:lineRule="auto"/>
        <w:ind w:right="-82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4657F3">
        <w:rPr>
          <w:rFonts w:ascii="Times New Roman" w:hAnsi="Times New Roman"/>
          <w:sz w:val="28"/>
          <w:szCs w:val="28"/>
          <w:lang w:val="uk-UA"/>
        </w:rPr>
        <w:t xml:space="preserve">1.Затвердити перейменування закладів дошкільної освіти Теплицької сільської ради </w:t>
      </w:r>
      <w:r>
        <w:rPr>
          <w:rFonts w:ascii="Times New Roman" w:hAnsi="Times New Roman"/>
          <w:sz w:val="28"/>
          <w:szCs w:val="28"/>
          <w:lang w:val="uk-UA"/>
        </w:rPr>
        <w:t>Арцизького району Одеської області</w:t>
      </w:r>
      <w:r w:rsidRPr="004657F3">
        <w:rPr>
          <w:rFonts w:ascii="Times New Roman" w:hAnsi="Times New Roman"/>
          <w:sz w:val="28"/>
          <w:szCs w:val="28"/>
          <w:lang w:val="uk-UA"/>
        </w:rPr>
        <w:t xml:space="preserve"> (згідно додатку).</w:t>
      </w:r>
    </w:p>
    <w:p w:rsidR="00CA4CFF" w:rsidRDefault="00CA4CFF" w:rsidP="00B67D5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2.</w:t>
      </w:r>
      <w:r w:rsidRPr="0095232B">
        <w:rPr>
          <w:rFonts w:ascii="Times New Roman" w:hAnsi="Times New Roman"/>
          <w:sz w:val="28"/>
          <w:szCs w:val="28"/>
          <w:lang w:val="uk-UA"/>
        </w:rPr>
        <w:t>Затвердити Статути вищезазначених закладів дошкільної освіти Теплицької сільської ради</w:t>
      </w:r>
      <w:r w:rsidRPr="00B67D5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Арцизького району Одеської області </w:t>
      </w:r>
      <w:r w:rsidRPr="0095232B">
        <w:rPr>
          <w:rFonts w:ascii="Times New Roman" w:hAnsi="Times New Roman"/>
          <w:sz w:val="28"/>
          <w:szCs w:val="28"/>
          <w:lang w:val="uk-UA"/>
        </w:rPr>
        <w:t>.</w:t>
      </w:r>
    </w:p>
    <w:p w:rsidR="00CA4CFF" w:rsidRPr="004657F3" w:rsidRDefault="00CA4CFF" w:rsidP="00B67D5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3</w:t>
      </w:r>
      <w:r w:rsidRPr="004657F3">
        <w:rPr>
          <w:rFonts w:ascii="Times New Roman" w:hAnsi="Times New Roman"/>
          <w:sz w:val="28"/>
          <w:szCs w:val="28"/>
          <w:lang w:val="uk-UA"/>
        </w:rPr>
        <w:t>.Відділу освіти  Теплицької сільської ради, привести у відповідність установчи документи закладів дошкільної освіти Теплицької сільської ради.</w:t>
      </w:r>
    </w:p>
    <w:p w:rsidR="00CA4CFF" w:rsidRPr="004657F3" w:rsidRDefault="00CA4CFF" w:rsidP="00B67D53">
      <w:pPr>
        <w:pStyle w:val="BodyTextIndent"/>
        <w:spacing w:after="0"/>
        <w:ind w:left="0"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4657F3">
        <w:rPr>
          <w:sz w:val="28"/>
          <w:szCs w:val="28"/>
          <w:lang w:val="uk-UA"/>
        </w:rPr>
        <w:t xml:space="preserve">. Контроль за виконанням цього рішення покласти на постійну комісію з з питань соціального захисту, молоді, освіти, охорони здоров’я, культури, спорту, побутового і торгівельного обслуговування а також питань комунальної власності, інфраструктури та ЖКГ </w:t>
      </w:r>
    </w:p>
    <w:p w:rsidR="00CA4CFF" w:rsidRPr="004657F3" w:rsidRDefault="00CA4CFF" w:rsidP="006F0D1B">
      <w:pPr>
        <w:pStyle w:val="BodyTextIndent"/>
        <w:spacing w:after="0"/>
        <w:ind w:left="0" w:firstLine="540"/>
        <w:jc w:val="both"/>
        <w:rPr>
          <w:sz w:val="28"/>
          <w:szCs w:val="28"/>
          <w:lang w:val="uk-UA"/>
        </w:rPr>
      </w:pPr>
    </w:p>
    <w:p w:rsidR="00CA4CFF" w:rsidRPr="004657F3" w:rsidRDefault="00CA4CFF" w:rsidP="006F0D1B">
      <w:pPr>
        <w:pStyle w:val="BodyTextIndent"/>
        <w:spacing w:after="0"/>
        <w:ind w:left="0"/>
        <w:jc w:val="both"/>
        <w:rPr>
          <w:sz w:val="28"/>
          <w:szCs w:val="28"/>
          <w:lang w:val="uk-UA"/>
        </w:rPr>
      </w:pPr>
    </w:p>
    <w:p w:rsidR="00CA4CFF" w:rsidRPr="004657F3" w:rsidRDefault="00CA4CFF" w:rsidP="006F0D1B">
      <w:pPr>
        <w:pStyle w:val="BodyTextIndent"/>
        <w:spacing w:after="0"/>
        <w:ind w:left="0"/>
        <w:jc w:val="both"/>
        <w:rPr>
          <w:b/>
          <w:sz w:val="28"/>
          <w:szCs w:val="28"/>
          <w:lang w:val="uk-UA"/>
        </w:rPr>
      </w:pPr>
      <w:r w:rsidRPr="004657F3">
        <w:rPr>
          <w:b/>
          <w:sz w:val="28"/>
          <w:szCs w:val="28"/>
          <w:lang w:val="uk-UA"/>
        </w:rPr>
        <w:t xml:space="preserve">Сільський  голова                                                     </w:t>
      </w:r>
      <w:r>
        <w:rPr>
          <w:b/>
          <w:sz w:val="28"/>
          <w:szCs w:val="28"/>
          <w:lang w:val="uk-UA"/>
        </w:rPr>
        <w:t xml:space="preserve">        </w:t>
      </w:r>
      <w:r w:rsidRPr="004657F3">
        <w:rPr>
          <w:b/>
          <w:sz w:val="28"/>
          <w:szCs w:val="28"/>
          <w:lang w:val="uk-UA"/>
        </w:rPr>
        <w:t xml:space="preserve"> Іван ЛЕОНТЬЄВ</w:t>
      </w:r>
    </w:p>
    <w:p w:rsidR="00CA4CFF" w:rsidRPr="004657F3" w:rsidRDefault="00CA4CFF" w:rsidP="007063A2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CA4CFF" w:rsidRDefault="00CA4CFF" w:rsidP="007063A2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CA4CFF" w:rsidRPr="004657F3" w:rsidRDefault="00CA4CFF" w:rsidP="007063A2">
      <w:pPr>
        <w:spacing w:after="0"/>
        <w:rPr>
          <w:rFonts w:ascii="Times New Roman" w:hAnsi="Times New Roman"/>
          <w:sz w:val="28"/>
          <w:szCs w:val="28"/>
          <w:lang w:val="uk-UA"/>
        </w:rPr>
      </w:pPr>
      <w:r w:rsidRPr="004657F3">
        <w:rPr>
          <w:rFonts w:ascii="Times New Roman" w:hAnsi="Times New Roman"/>
          <w:sz w:val="28"/>
          <w:szCs w:val="28"/>
          <w:lang w:val="uk-UA"/>
        </w:rPr>
        <w:t>14 липня 2021 року</w:t>
      </w:r>
    </w:p>
    <w:p w:rsidR="00CA4CFF" w:rsidRDefault="00CA4CFF" w:rsidP="00B67D53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№ 250</w:t>
      </w:r>
      <w:r w:rsidRPr="004657F3">
        <w:rPr>
          <w:rFonts w:ascii="Times New Roman" w:hAnsi="Times New Roman"/>
          <w:sz w:val="28"/>
          <w:szCs w:val="28"/>
          <w:lang w:val="uk-UA"/>
        </w:rPr>
        <w:t xml:space="preserve"> - </w:t>
      </w:r>
      <w:r w:rsidRPr="004657F3">
        <w:rPr>
          <w:rFonts w:ascii="Times New Roman" w:hAnsi="Times New Roman"/>
          <w:sz w:val="28"/>
          <w:szCs w:val="28"/>
          <w:lang w:val="en-US"/>
        </w:rPr>
        <w:t>V</w:t>
      </w:r>
      <w:r w:rsidRPr="004657F3">
        <w:rPr>
          <w:rFonts w:ascii="Times New Roman" w:hAnsi="Times New Roman"/>
          <w:sz w:val="28"/>
          <w:szCs w:val="28"/>
          <w:lang w:val="uk-UA"/>
        </w:rPr>
        <w:t>І</w:t>
      </w:r>
      <w:r w:rsidRPr="004657F3">
        <w:rPr>
          <w:rFonts w:ascii="Times New Roman" w:hAnsi="Times New Roman"/>
          <w:sz w:val="28"/>
          <w:szCs w:val="28"/>
          <w:lang w:val="en-US"/>
        </w:rPr>
        <w:t>I</w:t>
      </w:r>
      <w:r w:rsidRPr="004657F3">
        <w:rPr>
          <w:rFonts w:ascii="Times New Roman" w:hAnsi="Times New Roman"/>
          <w:sz w:val="28"/>
          <w:szCs w:val="28"/>
          <w:lang w:val="uk-UA"/>
        </w:rPr>
        <w:t xml:space="preserve">І </w:t>
      </w:r>
    </w:p>
    <w:p w:rsidR="00CA4CFF" w:rsidRPr="00CC2CA5" w:rsidRDefault="00CA4CFF" w:rsidP="000A5F5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</w:t>
      </w:r>
      <w:r w:rsidRPr="00CC2CA5">
        <w:rPr>
          <w:rFonts w:ascii="Times New Roman" w:hAnsi="Times New Roman"/>
          <w:sz w:val="24"/>
          <w:szCs w:val="24"/>
          <w:lang w:val="uk-UA"/>
        </w:rPr>
        <w:t>Додаток</w:t>
      </w:r>
    </w:p>
    <w:p w:rsidR="00CA4CFF" w:rsidRPr="00CC2CA5" w:rsidRDefault="00CA4CFF" w:rsidP="000A5F5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CC2CA5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</w:t>
      </w:r>
      <w:r w:rsidRPr="00CC2CA5">
        <w:rPr>
          <w:rFonts w:ascii="Times New Roman" w:hAnsi="Times New Roman"/>
          <w:sz w:val="24"/>
          <w:szCs w:val="24"/>
          <w:lang w:val="uk-UA"/>
        </w:rPr>
        <w:t xml:space="preserve"> до рішення сесії</w:t>
      </w:r>
    </w:p>
    <w:p w:rsidR="00CA4CFF" w:rsidRPr="00CC2CA5" w:rsidRDefault="00CA4CFF" w:rsidP="000A5F57">
      <w:pPr>
        <w:tabs>
          <w:tab w:val="left" w:pos="6872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CC2CA5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</w:t>
      </w:r>
      <w:r w:rsidRPr="00CC2CA5">
        <w:rPr>
          <w:rFonts w:ascii="Times New Roman" w:hAnsi="Times New Roman"/>
          <w:sz w:val="24"/>
          <w:szCs w:val="24"/>
          <w:lang w:val="uk-UA"/>
        </w:rPr>
        <w:t>Теплицької сільської</w:t>
      </w:r>
    </w:p>
    <w:p w:rsidR="00CA4CFF" w:rsidRPr="00CC2CA5" w:rsidRDefault="00CA4CFF" w:rsidP="000A5F57">
      <w:pPr>
        <w:tabs>
          <w:tab w:val="left" w:pos="6872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CC2CA5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</w:t>
      </w:r>
      <w:r w:rsidRPr="00CC2CA5">
        <w:rPr>
          <w:rFonts w:ascii="Times New Roman" w:hAnsi="Times New Roman"/>
          <w:sz w:val="24"/>
          <w:szCs w:val="24"/>
          <w:lang w:val="uk-UA"/>
        </w:rPr>
        <w:t xml:space="preserve"> ради </w:t>
      </w:r>
    </w:p>
    <w:p w:rsidR="00CA4CFF" w:rsidRPr="00CC2CA5" w:rsidRDefault="00CA4CFF" w:rsidP="000A5F57">
      <w:pPr>
        <w:tabs>
          <w:tab w:val="left" w:pos="6872"/>
        </w:tabs>
        <w:rPr>
          <w:rFonts w:ascii="Times New Roman" w:hAnsi="Times New Roman"/>
          <w:sz w:val="24"/>
          <w:szCs w:val="24"/>
          <w:lang w:val="uk-UA"/>
        </w:rPr>
      </w:pPr>
      <w:r w:rsidRPr="00CC2CA5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від 14.07.2021 №250-</w:t>
      </w:r>
      <w:r w:rsidRPr="00CC2CA5">
        <w:rPr>
          <w:rFonts w:ascii="Times New Roman" w:hAnsi="Times New Roman"/>
          <w:sz w:val="24"/>
          <w:szCs w:val="24"/>
          <w:lang w:val="uk-UA"/>
        </w:rPr>
        <w:t xml:space="preserve">VIII </w:t>
      </w:r>
    </w:p>
    <w:p w:rsidR="00CA4CFF" w:rsidRDefault="00CA4CFF" w:rsidP="008339AA">
      <w:pPr>
        <w:tabs>
          <w:tab w:val="left" w:pos="6872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Перейменування</w:t>
      </w:r>
    </w:p>
    <w:p w:rsidR="00CA4CFF" w:rsidRDefault="00CA4CFF" w:rsidP="008339AA">
      <w:pPr>
        <w:tabs>
          <w:tab w:val="left" w:pos="6872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закладів дошкільних навчальних закладів</w:t>
      </w:r>
    </w:p>
    <w:tbl>
      <w:tblPr>
        <w:tblpPr w:leftFromText="180" w:rightFromText="180" w:vertAnchor="text" w:horzAnchor="margin" w:tblpY="559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48"/>
        <w:gridCol w:w="3649"/>
        <w:gridCol w:w="1480"/>
        <w:gridCol w:w="3574"/>
        <w:gridCol w:w="9"/>
      </w:tblGrid>
      <w:tr w:rsidR="00CA4CFF" w:rsidRPr="00C323CF" w:rsidTr="008339AA">
        <w:trPr>
          <w:gridAfter w:val="1"/>
          <w:wAfter w:w="9" w:type="dxa"/>
        </w:trPr>
        <w:tc>
          <w:tcPr>
            <w:tcW w:w="648" w:type="dxa"/>
          </w:tcPr>
          <w:p w:rsidR="00CA4CFF" w:rsidRPr="00C323CF" w:rsidRDefault="00CA4CFF" w:rsidP="008339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en-US"/>
              </w:rPr>
            </w:pPr>
            <w:r w:rsidRPr="00C323CF">
              <w:rPr>
                <w:rFonts w:ascii="Times New Roman" w:hAnsi="Times New Roman"/>
                <w:b/>
                <w:sz w:val="28"/>
                <w:szCs w:val="28"/>
                <w:lang w:val="uk-UA" w:eastAsia="en-US"/>
              </w:rPr>
              <w:t>№</w:t>
            </w:r>
          </w:p>
          <w:p w:rsidR="00CA4CFF" w:rsidRPr="00C323CF" w:rsidRDefault="00CA4CFF" w:rsidP="008339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en-US"/>
              </w:rPr>
            </w:pPr>
            <w:r w:rsidRPr="00C323CF">
              <w:rPr>
                <w:rFonts w:ascii="Times New Roman" w:hAnsi="Times New Roman"/>
                <w:b/>
                <w:sz w:val="28"/>
                <w:szCs w:val="28"/>
                <w:lang w:val="uk-UA" w:eastAsia="en-US"/>
              </w:rPr>
              <w:t>з/п</w:t>
            </w:r>
          </w:p>
        </w:tc>
        <w:tc>
          <w:tcPr>
            <w:tcW w:w="3649" w:type="dxa"/>
          </w:tcPr>
          <w:p w:rsidR="00CA4CFF" w:rsidRPr="00C323CF" w:rsidRDefault="00CA4CFF" w:rsidP="008339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en-US"/>
              </w:rPr>
            </w:pPr>
            <w:r w:rsidRPr="00C323CF">
              <w:rPr>
                <w:rFonts w:ascii="Times New Roman" w:hAnsi="Times New Roman"/>
                <w:b/>
                <w:sz w:val="28"/>
                <w:szCs w:val="28"/>
                <w:lang w:val="uk-UA" w:eastAsia="en-US"/>
              </w:rPr>
              <w:t>Повна назва</w:t>
            </w:r>
          </w:p>
          <w:p w:rsidR="00CA4CFF" w:rsidRPr="00C323CF" w:rsidRDefault="00CA4CFF" w:rsidP="008339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en-US"/>
              </w:rPr>
            </w:pPr>
            <w:r w:rsidRPr="00C323CF">
              <w:rPr>
                <w:rFonts w:ascii="Times New Roman" w:hAnsi="Times New Roman"/>
                <w:b/>
                <w:sz w:val="28"/>
                <w:szCs w:val="28"/>
                <w:lang w:val="uk-UA" w:eastAsia="en-US"/>
              </w:rPr>
              <w:t>(стара назва)</w:t>
            </w:r>
          </w:p>
        </w:tc>
        <w:tc>
          <w:tcPr>
            <w:tcW w:w="1480" w:type="dxa"/>
          </w:tcPr>
          <w:p w:rsidR="00CA4CFF" w:rsidRPr="00C323CF" w:rsidRDefault="00CA4CFF" w:rsidP="008339A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en-US"/>
              </w:rPr>
            </w:pPr>
            <w:r w:rsidRPr="00C323CF">
              <w:rPr>
                <w:rFonts w:ascii="Times New Roman" w:hAnsi="Times New Roman"/>
                <w:b/>
                <w:sz w:val="28"/>
                <w:szCs w:val="28"/>
                <w:lang w:val="uk-UA" w:eastAsia="en-US"/>
              </w:rPr>
              <w:t>Код ЄДРПОУ</w:t>
            </w:r>
          </w:p>
        </w:tc>
        <w:tc>
          <w:tcPr>
            <w:tcW w:w="3574" w:type="dxa"/>
          </w:tcPr>
          <w:p w:rsidR="00CA4CFF" w:rsidRPr="00C323CF" w:rsidRDefault="00CA4CFF" w:rsidP="008339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en-US"/>
              </w:rPr>
            </w:pPr>
            <w:r w:rsidRPr="00C323CF">
              <w:rPr>
                <w:rFonts w:ascii="Times New Roman" w:hAnsi="Times New Roman"/>
                <w:b/>
                <w:sz w:val="28"/>
                <w:szCs w:val="28"/>
                <w:lang w:val="uk-UA" w:eastAsia="en-US"/>
              </w:rPr>
              <w:t>Повна назва</w:t>
            </w:r>
          </w:p>
          <w:p w:rsidR="00CA4CFF" w:rsidRPr="00C323CF" w:rsidRDefault="00CA4CFF" w:rsidP="008339A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en-US"/>
              </w:rPr>
            </w:pPr>
            <w:r w:rsidRPr="00C323CF">
              <w:rPr>
                <w:rFonts w:ascii="Times New Roman" w:hAnsi="Times New Roman"/>
                <w:b/>
                <w:sz w:val="28"/>
                <w:szCs w:val="28"/>
                <w:lang w:val="uk-UA" w:eastAsia="en-US"/>
              </w:rPr>
              <w:t>(нова назва)</w:t>
            </w:r>
          </w:p>
        </w:tc>
      </w:tr>
      <w:tr w:rsidR="00CA4CFF" w:rsidRPr="00B67D53" w:rsidTr="008339AA">
        <w:trPr>
          <w:trHeight w:val="1119"/>
        </w:trPr>
        <w:tc>
          <w:tcPr>
            <w:tcW w:w="648" w:type="dxa"/>
          </w:tcPr>
          <w:p w:rsidR="00CA4CFF" w:rsidRPr="008339AA" w:rsidRDefault="00CA4CFF" w:rsidP="008339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8339AA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3649" w:type="dxa"/>
          </w:tcPr>
          <w:p w:rsidR="00CA4CFF" w:rsidRPr="008339AA" w:rsidRDefault="00CA4CFF" w:rsidP="008339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8339AA">
              <w:rPr>
                <w:rFonts w:ascii="Times New Roman" w:hAnsi="Times New Roman"/>
                <w:sz w:val="24"/>
                <w:szCs w:val="24"/>
                <w:lang w:val="uk-UA" w:eastAsia="en-US"/>
              </w:rPr>
              <w:t>Дитячий навчальний заклад  ясла-садок «Сонечко»загального типу комунальної власності Веселокутської сільської ради      ( стара назва)</w:t>
            </w:r>
          </w:p>
          <w:p w:rsidR="00CA4CFF" w:rsidRPr="008339AA" w:rsidRDefault="00CA4CFF" w:rsidP="008339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80" w:type="dxa"/>
          </w:tcPr>
          <w:p w:rsidR="00CA4CFF" w:rsidRPr="008339AA" w:rsidRDefault="00CA4CFF" w:rsidP="008339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8339AA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36918820</w:t>
            </w:r>
          </w:p>
          <w:p w:rsidR="00CA4CFF" w:rsidRPr="008339AA" w:rsidRDefault="00CA4CFF" w:rsidP="008339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</w:p>
          <w:p w:rsidR="00CA4CFF" w:rsidRPr="008339AA" w:rsidRDefault="00CA4CFF" w:rsidP="008339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</w:p>
          <w:p w:rsidR="00CA4CFF" w:rsidRPr="008339AA" w:rsidRDefault="00CA4CFF" w:rsidP="008339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</w:p>
          <w:p w:rsidR="00CA4CFF" w:rsidRPr="008339AA" w:rsidRDefault="00CA4CFF" w:rsidP="008339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3583" w:type="dxa"/>
            <w:gridSpan w:val="2"/>
          </w:tcPr>
          <w:p w:rsidR="00CA4CFF" w:rsidRPr="008339AA" w:rsidRDefault="00CA4CFF" w:rsidP="008339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8339AA">
              <w:rPr>
                <w:rFonts w:ascii="Times New Roman" w:hAnsi="Times New Roman"/>
                <w:sz w:val="24"/>
                <w:szCs w:val="24"/>
                <w:lang w:val="uk-UA" w:eastAsia="en-US"/>
              </w:rPr>
              <w:t>Веселокутський заклад дошкільної освіти   ясла-садок «Сонечко» комунальної власності Теплицької сільської ради Арцизького району Одеської області</w:t>
            </w:r>
          </w:p>
        </w:tc>
      </w:tr>
      <w:tr w:rsidR="00CA4CFF" w:rsidRPr="00B67D53" w:rsidTr="008339AA">
        <w:tc>
          <w:tcPr>
            <w:tcW w:w="648" w:type="dxa"/>
          </w:tcPr>
          <w:p w:rsidR="00CA4CFF" w:rsidRPr="008339AA" w:rsidRDefault="00CA4CFF" w:rsidP="008339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8339AA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2</w:t>
            </w:r>
          </w:p>
        </w:tc>
        <w:tc>
          <w:tcPr>
            <w:tcW w:w="3649" w:type="dxa"/>
          </w:tcPr>
          <w:p w:rsidR="00CA4CFF" w:rsidRPr="008339AA" w:rsidRDefault="00CA4CFF" w:rsidP="008339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8339AA">
              <w:rPr>
                <w:rFonts w:ascii="Times New Roman" w:hAnsi="Times New Roman"/>
                <w:sz w:val="24"/>
                <w:szCs w:val="24"/>
                <w:lang w:val="uk-UA" w:eastAsia="en-US"/>
              </w:rPr>
              <w:t>Дитячий навчальний заклад  «Сонечко» загального типу комунальної власності Мирнопільської сільської ради( стара назва)</w:t>
            </w:r>
          </w:p>
          <w:p w:rsidR="00CA4CFF" w:rsidRPr="008339AA" w:rsidRDefault="00CA4CFF" w:rsidP="008339A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80" w:type="dxa"/>
          </w:tcPr>
          <w:p w:rsidR="00CA4CFF" w:rsidRPr="008339AA" w:rsidRDefault="00CA4CFF" w:rsidP="008339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8339AA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37497401</w:t>
            </w:r>
          </w:p>
        </w:tc>
        <w:tc>
          <w:tcPr>
            <w:tcW w:w="3583" w:type="dxa"/>
            <w:gridSpan w:val="2"/>
          </w:tcPr>
          <w:p w:rsidR="00CA4CFF" w:rsidRPr="008339AA" w:rsidRDefault="00CA4CFF" w:rsidP="008339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8339AA">
              <w:rPr>
                <w:rFonts w:ascii="Times New Roman" w:hAnsi="Times New Roman"/>
                <w:sz w:val="24"/>
                <w:szCs w:val="24"/>
                <w:lang w:val="uk-UA" w:eastAsia="en-US"/>
              </w:rPr>
              <w:t>Мирнопільський заклад дошкільної освіти   ясла-садок «Сонечко» комунальної власності Теплицької сільської ради Арцизького району Одеської області</w:t>
            </w:r>
          </w:p>
        </w:tc>
      </w:tr>
      <w:tr w:rsidR="00CA4CFF" w:rsidRPr="00B67D53" w:rsidTr="008339AA">
        <w:trPr>
          <w:trHeight w:val="2111"/>
        </w:trPr>
        <w:tc>
          <w:tcPr>
            <w:tcW w:w="648" w:type="dxa"/>
          </w:tcPr>
          <w:p w:rsidR="00CA4CFF" w:rsidRPr="008339AA" w:rsidRDefault="00CA4CFF" w:rsidP="008339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3</w:t>
            </w:r>
          </w:p>
        </w:tc>
        <w:tc>
          <w:tcPr>
            <w:tcW w:w="3649" w:type="dxa"/>
          </w:tcPr>
          <w:p w:rsidR="00CA4CFF" w:rsidRPr="008339AA" w:rsidRDefault="00CA4CFF" w:rsidP="008339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8339AA">
              <w:rPr>
                <w:rFonts w:ascii="Times New Roman" w:hAnsi="Times New Roman"/>
                <w:sz w:val="24"/>
                <w:szCs w:val="24"/>
                <w:lang w:val="uk-UA" w:eastAsia="en-US"/>
              </w:rPr>
              <w:t>Дитячий навчальний заклад  ясла-садок «Малятко» загального типу комунальної власності Теплицької сільської ради ( стара назва)</w:t>
            </w:r>
          </w:p>
          <w:p w:rsidR="00CA4CFF" w:rsidRPr="008339AA" w:rsidRDefault="00CA4CFF" w:rsidP="008339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  <w:p w:rsidR="00CA4CFF" w:rsidRPr="008339AA" w:rsidRDefault="00CA4CFF" w:rsidP="008339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  <w:p w:rsidR="00CA4CFF" w:rsidRPr="008339AA" w:rsidRDefault="00CA4CFF" w:rsidP="008339A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80" w:type="dxa"/>
          </w:tcPr>
          <w:p w:rsidR="00CA4CFF" w:rsidRPr="008339AA" w:rsidRDefault="00CA4CFF" w:rsidP="008339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8339AA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36605795</w:t>
            </w:r>
          </w:p>
        </w:tc>
        <w:tc>
          <w:tcPr>
            <w:tcW w:w="3583" w:type="dxa"/>
            <w:gridSpan w:val="2"/>
          </w:tcPr>
          <w:p w:rsidR="00CA4CFF" w:rsidRPr="008339AA" w:rsidRDefault="00CA4CFF" w:rsidP="008339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8339AA">
              <w:rPr>
                <w:rFonts w:ascii="Times New Roman" w:hAnsi="Times New Roman"/>
                <w:sz w:val="24"/>
                <w:szCs w:val="24"/>
                <w:lang w:val="uk-UA" w:eastAsia="en-US"/>
              </w:rPr>
              <w:t>Садовський заклад дошкільної освіти   ясла-садок «Малятко» комунальної власності Теплицької сільської ради Арцизького району Одеської області</w:t>
            </w:r>
          </w:p>
          <w:p w:rsidR="00CA4CFF" w:rsidRPr="008339AA" w:rsidRDefault="00CA4CFF" w:rsidP="008339A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CA4CFF" w:rsidRPr="00B67D53" w:rsidTr="008339AA">
        <w:tc>
          <w:tcPr>
            <w:tcW w:w="648" w:type="dxa"/>
          </w:tcPr>
          <w:p w:rsidR="00CA4CFF" w:rsidRPr="008339AA" w:rsidRDefault="00CA4CFF" w:rsidP="008339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4</w:t>
            </w:r>
          </w:p>
        </w:tc>
        <w:tc>
          <w:tcPr>
            <w:tcW w:w="3649" w:type="dxa"/>
          </w:tcPr>
          <w:p w:rsidR="00CA4CFF" w:rsidRPr="008339AA" w:rsidRDefault="00CA4CFF" w:rsidP="008339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8339AA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Дитячий навчальний заклад </w:t>
            </w:r>
            <w:r w:rsidRPr="008339AA">
              <w:rPr>
                <w:rFonts w:ascii="Times New Roman" w:hAnsi="Times New Roman"/>
                <w:sz w:val="24"/>
                <w:szCs w:val="24"/>
                <w:lang w:eastAsia="en-US"/>
              </w:rPr>
              <w:t>ясла-садок «</w:t>
            </w:r>
            <w:r w:rsidRPr="008339AA">
              <w:rPr>
                <w:rFonts w:ascii="Times New Roman" w:hAnsi="Times New Roman"/>
                <w:sz w:val="24"/>
                <w:szCs w:val="24"/>
                <w:lang w:val="uk-UA" w:eastAsia="en-US"/>
              </w:rPr>
              <w:t>Теремок</w:t>
            </w:r>
            <w:r w:rsidRPr="008339AA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  <w:r w:rsidRPr="008339AA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загального типу комунальної власності  Теплицької сільської ради  ( стара назва)</w:t>
            </w:r>
          </w:p>
          <w:p w:rsidR="00CA4CFF" w:rsidRPr="008339AA" w:rsidRDefault="00CA4CFF" w:rsidP="008339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  <w:p w:rsidR="00CA4CFF" w:rsidRPr="008339AA" w:rsidRDefault="00CA4CFF" w:rsidP="008339A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80" w:type="dxa"/>
          </w:tcPr>
          <w:p w:rsidR="00CA4CFF" w:rsidRPr="008339AA" w:rsidRDefault="00CA4CFF" w:rsidP="008339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8339AA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36605783</w:t>
            </w:r>
          </w:p>
        </w:tc>
        <w:tc>
          <w:tcPr>
            <w:tcW w:w="3583" w:type="dxa"/>
            <w:gridSpan w:val="2"/>
          </w:tcPr>
          <w:p w:rsidR="00CA4CFF" w:rsidRPr="008339AA" w:rsidRDefault="00CA4CFF" w:rsidP="008339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8339AA">
              <w:rPr>
                <w:rFonts w:ascii="Times New Roman" w:hAnsi="Times New Roman"/>
                <w:sz w:val="24"/>
                <w:szCs w:val="24"/>
                <w:lang w:val="uk-UA" w:eastAsia="en-US"/>
              </w:rPr>
              <w:t>Теплицький заклад дошкільної освіти   ясла-садок «Теремок» комунальної власності Теплицької сільської ради Арцизького району Одеської області</w:t>
            </w:r>
          </w:p>
          <w:p w:rsidR="00CA4CFF" w:rsidRPr="008339AA" w:rsidRDefault="00CA4CFF" w:rsidP="008339A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</w:p>
        </w:tc>
      </w:tr>
    </w:tbl>
    <w:p w:rsidR="00CA4CFF" w:rsidRPr="002A4FA6" w:rsidRDefault="00CA4CFF" w:rsidP="008339AA">
      <w:pPr>
        <w:tabs>
          <w:tab w:val="left" w:pos="6872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2A4FA6">
        <w:rPr>
          <w:rFonts w:ascii="Times New Roman" w:hAnsi="Times New Roman"/>
          <w:sz w:val="28"/>
          <w:szCs w:val="28"/>
          <w:lang w:val="uk-UA"/>
        </w:rPr>
        <w:t>Теплицької сільської ради</w:t>
      </w:r>
      <w:r>
        <w:rPr>
          <w:rFonts w:ascii="Times New Roman" w:hAnsi="Times New Roman"/>
          <w:sz w:val="28"/>
          <w:szCs w:val="28"/>
          <w:lang w:val="uk-UA"/>
        </w:rPr>
        <w:t xml:space="preserve"> Арцизького району Одеської області</w:t>
      </w:r>
    </w:p>
    <w:p w:rsidR="00CA4CFF" w:rsidRPr="008339AA" w:rsidRDefault="00CA4CFF" w:rsidP="008339AA">
      <w:pPr>
        <w:rPr>
          <w:rFonts w:ascii="Times New Roman" w:hAnsi="Times New Roman"/>
          <w:sz w:val="28"/>
          <w:szCs w:val="28"/>
          <w:lang w:val="uk-UA"/>
        </w:rPr>
      </w:pPr>
    </w:p>
    <w:p w:rsidR="00CA4CFF" w:rsidRPr="008339AA" w:rsidRDefault="00CA4CFF" w:rsidP="008339AA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сільської ради                                                        Людмила КАРАТ</w:t>
      </w:r>
    </w:p>
    <w:p w:rsidR="00CA4CFF" w:rsidRPr="008339AA" w:rsidRDefault="00CA4CFF" w:rsidP="008339AA">
      <w:pPr>
        <w:rPr>
          <w:rFonts w:ascii="Times New Roman" w:hAnsi="Times New Roman"/>
          <w:sz w:val="28"/>
          <w:szCs w:val="28"/>
          <w:lang w:val="uk-UA"/>
        </w:rPr>
      </w:pPr>
    </w:p>
    <w:p w:rsidR="00CA4CFF" w:rsidRDefault="00CA4CFF" w:rsidP="008339AA">
      <w:pPr>
        <w:rPr>
          <w:rFonts w:ascii="Times New Roman" w:hAnsi="Times New Roman"/>
          <w:sz w:val="28"/>
          <w:szCs w:val="28"/>
          <w:lang w:val="uk-UA"/>
        </w:rPr>
      </w:pPr>
    </w:p>
    <w:p w:rsidR="00CA4CFF" w:rsidRPr="008339AA" w:rsidRDefault="00CA4CFF" w:rsidP="008339AA">
      <w:pPr>
        <w:rPr>
          <w:rFonts w:ascii="Times New Roman" w:hAnsi="Times New Roman"/>
          <w:sz w:val="28"/>
          <w:szCs w:val="28"/>
          <w:lang w:val="uk-UA"/>
        </w:rPr>
      </w:pPr>
    </w:p>
    <w:p w:rsidR="00CA4CFF" w:rsidRDefault="00CA4CFF" w:rsidP="004129EA">
      <w:pPr>
        <w:rPr>
          <w:rFonts w:ascii="Times New Roman" w:hAnsi="Times New Roman"/>
          <w:sz w:val="28"/>
          <w:szCs w:val="28"/>
          <w:lang w:val="uk-UA"/>
        </w:rPr>
      </w:pPr>
    </w:p>
    <w:p w:rsidR="00CA4CFF" w:rsidRDefault="00CA4CFF" w:rsidP="004129EA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сільської  ради</w:t>
      </w:r>
      <w:r w:rsidRPr="00C94669"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</w:t>
      </w:r>
      <w:r w:rsidRPr="00C94669">
        <w:rPr>
          <w:rFonts w:ascii="Times New Roman" w:hAnsi="Times New Roman"/>
          <w:sz w:val="28"/>
          <w:szCs w:val="28"/>
          <w:lang w:val="uk-UA"/>
        </w:rPr>
        <w:t xml:space="preserve">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Pr="00C94669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>Людмила КАРАТ</w:t>
      </w:r>
    </w:p>
    <w:p w:rsidR="00CA4CFF" w:rsidRPr="00925A45" w:rsidRDefault="00CA4CFF" w:rsidP="004129EA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>Розсилка:</w:t>
      </w:r>
    </w:p>
    <w:p w:rsidR="00CA4CFF" w:rsidRPr="00925A45" w:rsidRDefault="00CA4CFF" w:rsidP="004129EA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3888"/>
        <w:gridCol w:w="540"/>
      </w:tblGrid>
      <w:tr w:rsidR="00CA4CFF" w:rsidRPr="00925A45" w:rsidTr="00814582">
        <w:tc>
          <w:tcPr>
            <w:tcW w:w="3888" w:type="dxa"/>
          </w:tcPr>
          <w:p w:rsidR="00CA4CFF" w:rsidRPr="00925A45" w:rsidRDefault="00CA4CFF" w:rsidP="0081458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A45">
              <w:rPr>
                <w:rFonts w:ascii="Times New Roman" w:hAnsi="Times New Roman"/>
                <w:sz w:val="28"/>
                <w:szCs w:val="28"/>
                <w:lang w:val="uk-UA"/>
              </w:rPr>
              <w:t>Сільська рада</w:t>
            </w:r>
          </w:p>
        </w:tc>
        <w:tc>
          <w:tcPr>
            <w:tcW w:w="540" w:type="dxa"/>
          </w:tcPr>
          <w:p w:rsidR="00CA4CFF" w:rsidRPr="00925A45" w:rsidRDefault="00CA4CFF" w:rsidP="0081458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A45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CA4CFF" w:rsidRPr="00925A45" w:rsidTr="00814582">
        <w:tc>
          <w:tcPr>
            <w:tcW w:w="3888" w:type="dxa"/>
          </w:tcPr>
          <w:p w:rsidR="00CA4CFF" w:rsidRPr="00925A45" w:rsidRDefault="00CA4CFF" w:rsidP="008F0DE5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Відділ освіти</w:t>
            </w:r>
          </w:p>
        </w:tc>
        <w:tc>
          <w:tcPr>
            <w:tcW w:w="540" w:type="dxa"/>
          </w:tcPr>
          <w:p w:rsidR="00CA4CFF" w:rsidRPr="00925A45" w:rsidRDefault="00CA4CFF" w:rsidP="0081458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CA4CFF" w:rsidRPr="00925A45" w:rsidTr="00814582">
        <w:tc>
          <w:tcPr>
            <w:tcW w:w="3888" w:type="dxa"/>
          </w:tcPr>
          <w:p w:rsidR="00CA4CFF" w:rsidRDefault="00CA4CFF" w:rsidP="008F0DE5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Фінансовий відділ</w:t>
            </w:r>
          </w:p>
        </w:tc>
        <w:tc>
          <w:tcPr>
            <w:tcW w:w="540" w:type="dxa"/>
          </w:tcPr>
          <w:p w:rsidR="00CA4CFF" w:rsidRDefault="00CA4CFF" w:rsidP="0081458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</w:t>
            </w:r>
          </w:p>
        </w:tc>
      </w:tr>
    </w:tbl>
    <w:p w:rsidR="00CA4CFF" w:rsidRPr="00925A45" w:rsidRDefault="00CA4CFF" w:rsidP="004129EA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CA4CFF" w:rsidRPr="00925A45" w:rsidRDefault="00CA4CFF" w:rsidP="004129EA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CA4CFF" w:rsidRPr="00925A45" w:rsidRDefault="00CA4CFF" w:rsidP="004129EA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CA4CFF" w:rsidRDefault="00CA4CFF" w:rsidP="004129EA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 xml:space="preserve">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</w:t>
      </w:r>
    </w:p>
    <w:p w:rsidR="00CA4CFF" w:rsidRPr="00925A45" w:rsidRDefault="00CA4CFF" w:rsidP="004129EA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</w:t>
      </w:r>
      <w:r w:rsidRPr="00925A45">
        <w:rPr>
          <w:rFonts w:ascii="Times New Roman" w:hAnsi="Times New Roman"/>
          <w:b/>
          <w:sz w:val="28"/>
          <w:szCs w:val="28"/>
          <w:lang w:val="uk-UA"/>
        </w:rPr>
        <w:t xml:space="preserve"> ________</w:t>
      </w:r>
    </w:p>
    <w:p w:rsidR="00CA4CFF" w:rsidRPr="00925A45" w:rsidRDefault="00CA4CFF" w:rsidP="004129EA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3</w:t>
      </w:r>
    </w:p>
    <w:p w:rsidR="00CA4CFF" w:rsidRPr="00A35FB7" w:rsidRDefault="00CA4CFF" w:rsidP="00421922">
      <w:pPr>
        <w:spacing w:line="228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A35FB7">
        <w:rPr>
          <w:rFonts w:ascii="Times New Roman" w:hAnsi="Times New Roman"/>
          <w:sz w:val="28"/>
          <w:szCs w:val="28"/>
          <w:lang w:val="uk-UA"/>
        </w:rPr>
        <w:t xml:space="preserve">                       </w:t>
      </w:r>
    </w:p>
    <w:sectPr w:rsidR="00CA4CFF" w:rsidRPr="00A35FB7" w:rsidSect="007D6FE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C068F"/>
    <w:multiLevelType w:val="hybridMultilevel"/>
    <w:tmpl w:val="AAAC17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C1770DF"/>
    <w:multiLevelType w:val="hybridMultilevel"/>
    <w:tmpl w:val="9238DCA8"/>
    <w:lvl w:ilvl="0" w:tplc="DF1A8526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ED81C79"/>
    <w:multiLevelType w:val="hybridMultilevel"/>
    <w:tmpl w:val="202231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33C2631"/>
    <w:multiLevelType w:val="singleLevel"/>
    <w:tmpl w:val="DF94C738"/>
    <w:lvl w:ilvl="0">
      <w:start w:val="4"/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4">
    <w:nsid w:val="1A9A42E4"/>
    <w:multiLevelType w:val="hybridMultilevel"/>
    <w:tmpl w:val="2B305FE8"/>
    <w:lvl w:ilvl="0" w:tplc="4D7864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>
    <w:nsid w:val="1AF430F4"/>
    <w:multiLevelType w:val="hybridMultilevel"/>
    <w:tmpl w:val="BF92D3EC"/>
    <w:lvl w:ilvl="0" w:tplc="893679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532AD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70A4D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963863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77643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7A2446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864A65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8ECC0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E5AD57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6">
    <w:nsid w:val="276A42DE"/>
    <w:multiLevelType w:val="hybridMultilevel"/>
    <w:tmpl w:val="10A87588"/>
    <w:lvl w:ilvl="0" w:tplc="1FE4CB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C5A3C1C"/>
    <w:multiLevelType w:val="hybridMultilevel"/>
    <w:tmpl w:val="BD7848C4"/>
    <w:lvl w:ilvl="0" w:tplc="44109806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CD81415"/>
    <w:multiLevelType w:val="multilevel"/>
    <w:tmpl w:val="5290A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9">
    <w:nsid w:val="2FB333C2"/>
    <w:multiLevelType w:val="hybridMultilevel"/>
    <w:tmpl w:val="B5449786"/>
    <w:lvl w:ilvl="0" w:tplc="F50A089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2076354"/>
    <w:multiLevelType w:val="hybridMultilevel"/>
    <w:tmpl w:val="18109F4E"/>
    <w:lvl w:ilvl="0" w:tplc="30DEFDB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1">
    <w:nsid w:val="3C8E41CC"/>
    <w:multiLevelType w:val="hybridMultilevel"/>
    <w:tmpl w:val="211EF6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4135982"/>
    <w:multiLevelType w:val="hybridMultilevel"/>
    <w:tmpl w:val="08C4A6A2"/>
    <w:lvl w:ilvl="0" w:tplc="7FDA2F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B385993"/>
    <w:multiLevelType w:val="multilevel"/>
    <w:tmpl w:val="2D965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4D906298"/>
    <w:multiLevelType w:val="hybridMultilevel"/>
    <w:tmpl w:val="E654D7DE"/>
    <w:lvl w:ilvl="0" w:tplc="4926988E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39D76F5"/>
    <w:multiLevelType w:val="hybridMultilevel"/>
    <w:tmpl w:val="829AD12A"/>
    <w:lvl w:ilvl="0" w:tplc="A194215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6">
    <w:nsid w:val="55CA5D3C"/>
    <w:multiLevelType w:val="hybridMultilevel"/>
    <w:tmpl w:val="F97471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6A00D9E"/>
    <w:multiLevelType w:val="hybridMultilevel"/>
    <w:tmpl w:val="F86CD258"/>
    <w:lvl w:ilvl="0" w:tplc="FFFFFFFF">
      <w:start w:val="3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8">
    <w:nsid w:val="590263F0"/>
    <w:multiLevelType w:val="multilevel"/>
    <w:tmpl w:val="5A783B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>
    <w:nsid w:val="5CF72F2A"/>
    <w:multiLevelType w:val="hybridMultilevel"/>
    <w:tmpl w:val="CEC4E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1820F3A"/>
    <w:multiLevelType w:val="hybridMultilevel"/>
    <w:tmpl w:val="08389C04"/>
    <w:lvl w:ilvl="0" w:tplc="54862B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>
    <w:nsid w:val="62B470F6"/>
    <w:multiLevelType w:val="multilevel"/>
    <w:tmpl w:val="333A9C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2">
    <w:nsid w:val="72C94828"/>
    <w:multiLevelType w:val="hybridMultilevel"/>
    <w:tmpl w:val="D17AC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730B46AA"/>
    <w:multiLevelType w:val="hybridMultilevel"/>
    <w:tmpl w:val="7FB4BC58"/>
    <w:lvl w:ilvl="0" w:tplc="9D60D574">
      <w:start w:val="12"/>
      <w:numFmt w:val="decimal"/>
      <w:lvlText w:val="%1.."/>
      <w:lvlJc w:val="left"/>
      <w:pPr>
        <w:tabs>
          <w:tab w:val="num" w:pos="1080"/>
        </w:tabs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38B7F78"/>
    <w:multiLevelType w:val="hybridMultilevel"/>
    <w:tmpl w:val="F94C8DB2"/>
    <w:lvl w:ilvl="0" w:tplc="A0F6A8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73575E9"/>
    <w:multiLevelType w:val="hybridMultilevel"/>
    <w:tmpl w:val="DCEE443A"/>
    <w:lvl w:ilvl="0" w:tplc="0A7474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</w:num>
  <w:num w:numId="6">
    <w:abstractNumId w:val="10"/>
  </w:num>
  <w:num w:numId="7">
    <w:abstractNumId w:val="21"/>
  </w:num>
  <w:num w:numId="8">
    <w:abstractNumId w:val="17"/>
  </w:num>
  <w:num w:numId="9">
    <w:abstractNumId w:val="8"/>
  </w:num>
  <w:num w:numId="10">
    <w:abstractNumId w:val="9"/>
  </w:num>
  <w:num w:numId="11">
    <w:abstractNumId w:val="12"/>
  </w:num>
  <w:num w:numId="12">
    <w:abstractNumId w:val="19"/>
  </w:num>
  <w:num w:numId="13">
    <w:abstractNumId w:val="23"/>
  </w:num>
  <w:num w:numId="14">
    <w:abstractNumId w:val="4"/>
  </w:num>
  <w:num w:numId="15">
    <w:abstractNumId w:val="6"/>
  </w:num>
  <w:num w:numId="16">
    <w:abstractNumId w:val="11"/>
  </w:num>
  <w:num w:numId="17">
    <w:abstractNumId w:val="20"/>
  </w:num>
  <w:num w:numId="18">
    <w:abstractNumId w:val="16"/>
  </w:num>
  <w:num w:numId="19">
    <w:abstractNumId w:val="24"/>
  </w:num>
  <w:num w:numId="20">
    <w:abstractNumId w:val="25"/>
  </w:num>
  <w:num w:numId="21">
    <w:abstractNumId w:val="15"/>
  </w:num>
  <w:num w:numId="22">
    <w:abstractNumId w:val="14"/>
  </w:num>
  <w:num w:numId="23">
    <w:abstractNumId w:val="0"/>
  </w:num>
  <w:num w:numId="24">
    <w:abstractNumId w:val="18"/>
  </w:num>
  <w:num w:numId="25">
    <w:abstractNumId w:val="3"/>
  </w:num>
  <w:num w:numId="26">
    <w:abstractNumId w:val="5"/>
  </w:num>
  <w:num w:numId="2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1922"/>
    <w:rsid w:val="00001641"/>
    <w:rsid w:val="0000320D"/>
    <w:rsid w:val="000042FD"/>
    <w:rsid w:val="0006509B"/>
    <w:rsid w:val="00070966"/>
    <w:rsid w:val="000763C2"/>
    <w:rsid w:val="00076ECD"/>
    <w:rsid w:val="0009457B"/>
    <w:rsid w:val="000A5F57"/>
    <w:rsid w:val="000C1B08"/>
    <w:rsid w:val="000F3F59"/>
    <w:rsid w:val="00107C79"/>
    <w:rsid w:val="00123097"/>
    <w:rsid w:val="00140915"/>
    <w:rsid w:val="00151299"/>
    <w:rsid w:val="0015520A"/>
    <w:rsid w:val="00170049"/>
    <w:rsid w:val="001A1938"/>
    <w:rsid w:val="001A7B1E"/>
    <w:rsid w:val="001C3ACB"/>
    <w:rsid w:val="001C4725"/>
    <w:rsid w:val="001F27D5"/>
    <w:rsid w:val="001F6365"/>
    <w:rsid w:val="00210E48"/>
    <w:rsid w:val="00216381"/>
    <w:rsid w:val="00216CD5"/>
    <w:rsid w:val="00242619"/>
    <w:rsid w:val="00250A94"/>
    <w:rsid w:val="00255B1B"/>
    <w:rsid w:val="0028555B"/>
    <w:rsid w:val="002909FA"/>
    <w:rsid w:val="00292EB2"/>
    <w:rsid w:val="002A4FA6"/>
    <w:rsid w:val="002B5ECF"/>
    <w:rsid w:val="002B7B92"/>
    <w:rsid w:val="002C4FD2"/>
    <w:rsid w:val="002E014F"/>
    <w:rsid w:val="00316620"/>
    <w:rsid w:val="00317AB1"/>
    <w:rsid w:val="00331EC3"/>
    <w:rsid w:val="00333E09"/>
    <w:rsid w:val="0037180B"/>
    <w:rsid w:val="00393D18"/>
    <w:rsid w:val="003A2253"/>
    <w:rsid w:val="003A2B25"/>
    <w:rsid w:val="003A5974"/>
    <w:rsid w:val="003B6B4E"/>
    <w:rsid w:val="003C1335"/>
    <w:rsid w:val="003D1472"/>
    <w:rsid w:val="003F3B2E"/>
    <w:rsid w:val="004129EA"/>
    <w:rsid w:val="00421922"/>
    <w:rsid w:val="00437019"/>
    <w:rsid w:val="004419B9"/>
    <w:rsid w:val="00462A4E"/>
    <w:rsid w:val="004657F3"/>
    <w:rsid w:val="00473DBB"/>
    <w:rsid w:val="004758C8"/>
    <w:rsid w:val="0047724F"/>
    <w:rsid w:val="00477CFB"/>
    <w:rsid w:val="004845FC"/>
    <w:rsid w:val="004C5B8B"/>
    <w:rsid w:val="004C6B1A"/>
    <w:rsid w:val="004E3D2B"/>
    <w:rsid w:val="004F04A5"/>
    <w:rsid w:val="00505E82"/>
    <w:rsid w:val="0054743E"/>
    <w:rsid w:val="00586BB6"/>
    <w:rsid w:val="00592364"/>
    <w:rsid w:val="005A2865"/>
    <w:rsid w:val="005A527B"/>
    <w:rsid w:val="005B464E"/>
    <w:rsid w:val="005B64FF"/>
    <w:rsid w:val="005C7927"/>
    <w:rsid w:val="005C7F36"/>
    <w:rsid w:val="005D02C7"/>
    <w:rsid w:val="005D2995"/>
    <w:rsid w:val="005E20A3"/>
    <w:rsid w:val="005E79D0"/>
    <w:rsid w:val="005F2EAD"/>
    <w:rsid w:val="005F3CC6"/>
    <w:rsid w:val="00606F3B"/>
    <w:rsid w:val="00610965"/>
    <w:rsid w:val="006272BD"/>
    <w:rsid w:val="0063441F"/>
    <w:rsid w:val="0066490D"/>
    <w:rsid w:val="00697F67"/>
    <w:rsid w:val="006F0D1B"/>
    <w:rsid w:val="007063A2"/>
    <w:rsid w:val="007117AC"/>
    <w:rsid w:val="00722D42"/>
    <w:rsid w:val="00725777"/>
    <w:rsid w:val="00767AFB"/>
    <w:rsid w:val="00793A57"/>
    <w:rsid w:val="00793CC4"/>
    <w:rsid w:val="007B0223"/>
    <w:rsid w:val="007B2756"/>
    <w:rsid w:val="007D00B5"/>
    <w:rsid w:val="007D5347"/>
    <w:rsid w:val="007D6FEC"/>
    <w:rsid w:val="007F6E55"/>
    <w:rsid w:val="00801602"/>
    <w:rsid w:val="00814582"/>
    <w:rsid w:val="008339AA"/>
    <w:rsid w:val="00842D15"/>
    <w:rsid w:val="00843115"/>
    <w:rsid w:val="00844671"/>
    <w:rsid w:val="00852BA6"/>
    <w:rsid w:val="0088422F"/>
    <w:rsid w:val="008A664A"/>
    <w:rsid w:val="008C5CC1"/>
    <w:rsid w:val="008D1FEC"/>
    <w:rsid w:val="008E38EB"/>
    <w:rsid w:val="008F0DE5"/>
    <w:rsid w:val="00901F97"/>
    <w:rsid w:val="00903BC4"/>
    <w:rsid w:val="00906C3B"/>
    <w:rsid w:val="00914BE4"/>
    <w:rsid w:val="00917251"/>
    <w:rsid w:val="00925A45"/>
    <w:rsid w:val="009415A7"/>
    <w:rsid w:val="00951B2E"/>
    <w:rsid w:val="0095232B"/>
    <w:rsid w:val="00976CC5"/>
    <w:rsid w:val="009A7B55"/>
    <w:rsid w:val="009B2FF0"/>
    <w:rsid w:val="009C63C9"/>
    <w:rsid w:val="009D27C5"/>
    <w:rsid w:val="009E55D0"/>
    <w:rsid w:val="009F39C7"/>
    <w:rsid w:val="00A13B13"/>
    <w:rsid w:val="00A207A7"/>
    <w:rsid w:val="00A35FB7"/>
    <w:rsid w:val="00A3694F"/>
    <w:rsid w:val="00A60D45"/>
    <w:rsid w:val="00A7458F"/>
    <w:rsid w:val="00A9584A"/>
    <w:rsid w:val="00A96C00"/>
    <w:rsid w:val="00AB4F53"/>
    <w:rsid w:val="00AC07BF"/>
    <w:rsid w:val="00AF0D74"/>
    <w:rsid w:val="00B00D92"/>
    <w:rsid w:val="00B01D59"/>
    <w:rsid w:val="00B134C4"/>
    <w:rsid w:val="00B54D31"/>
    <w:rsid w:val="00B5620C"/>
    <w:rsid w:val="00B67D53"/>
    <w:rsid w:val="00B711E2"/>
    <w:rsid w:val="00BC15A7"/>
    <w:rsid w:val="00BD20D8"/>
    <w:rsid w:val="00BE2784"/>
    <w:rsid w:val="00BF5FBE"/>
    <w:rsid w:val="00BF6A55"/>
    <w:rsid w:val="00C01AA8"/>
    <w:rsid w:val="00C24E19"/>
    <w:rsid w:val="00C323CF"/>
    <w:rsid w:val="00C3575B"/>
    <w:rsid w:val="00C36A00"/>
    <w:rsid w:val="00C415D0"/>
    <w:rsid w:val="00C4201B"/>
    <w:rsid w:val="00C55F91"/>
    <w:rsid w:val="00C70A60"/>
    <w:rsid w:val="00C746C6"/>
    <w:rsid w:val="00C76E66"/>
    <w:rsid w:val="00C85E52"/>
    <w:rsid w:val="00C94669"/>
    <w:rsid w:val="00CA4CFF"/>
    <w:rsid w:val="00CB03BC"/>
    <w:rsid w:val="00CB2ADF"/>
    <w:rsid w:val="00CB59A2"/>
    <w:rsid w:val="00CB784E"/>
    <w:rsid w:val="00CC2CA5"/>
    <w:rsid w:val="00CC4EAB"/>
    <w:rsid w:val="00CC600D"/>
    <w:rsid w:val="00CD0E2F"/>
    <w:rsid w:val="00CD71E9"/>
    <w:rsid w:val="00CE3B6E"/>
    <w:rsid w:val="00CF60D1"/>
    <w:rsid w:val="00D02BF2"/>
    <w:rsid w:val="00D04784"/>
    <w:rsid w:val="00D505F2"/>
    <w:rsid w:val="00D62A96"/>
    <w:rsid w:val="00D70986"/>
    <w:rsid w:val="00D737C5"/>
    <w:rsid w:val="00D74BBD"/>
    <w:rsid w:val="00D81AE6"/>
    <w:rsid w:val="00D85084"/>
    <w:rsid w:val="00DA4F65"/>
    <w:rsid w:val="00DC2C3C"/>
    <w:rsid w:val="00DC6296"/>
    <w:rsid w:val="00DE3463"/>
    <w:rsid w:val="00DF5E4F"/>
    <w:rsid w:val="00E0335C"/>
    <w:rsid w:val="00E12B02"/>
    <w:rsid w:val="00E13692"/>
    <w:rsid w:val="00E244D8"/>
    <w:rsid w:val="00E31026"/>
    <w:rsid w:val="00E3466E"/>
    <w:rsid w:val="00E360C0"/>
    <w:rsid w:val="00E66376"/>
    <w:rsid w:val="00E916D5"/>
    <w:rsid w:val="00E92C6C"/>
    <w:rsid w:val="00EA45BA"/>
    <w:rsid w:val="00EC2804"/>
    <w:rsid w:val="00ED0CA3"/>
    <w:rsid w:val="00EE7DC8"/>
    <w:rsid w:val="00F044D3"/>
    <w:rsid w:val="00F06B30"/>
    <w:rsid w:val="00F16615"/>
    <w:rsid w:val="00F567CD"/>
    <w:rsid w:val="00F909F6"/>
    <w:rsid w:val="00F94408"/>
    <w:rsid w:val="00F97846"/>
    <w:rsid w:val="00FA6379"/>
    <w:rsid w:val="00FB0B93"/>
    <w:rsid w:val="00FC2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B134C4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42192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21922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28"/>
      <w:szCs w:val="24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21922"/>
    <w:pPr>
      <w:keepNext/>
      <w:spacing w:after="0" w:line="240" w:lineRule="auto"/>
      <w:outlineLvl w:val="2"/>
    </w:pPr>
    <w:rPr>
      <w:rFonts w:ascii="Times New Roman" w:hAnsi="Times New Roman"/>
      <w:sz w:val="28"/>
      <w:szCs w:val="24"/>
      <w:lang w:val="uk-U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21922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21922"/>
    <w:pPr>
      <w:keepNext/>
      <w:spacing w:after="0" w:line="240" w:lineRule="auto"/>
      <w:ind w:left="480"/>
      <w:outlineLvl w:val="5"/>
    </w:pPr>
    <w:rPr>
      <w:rFonts w:ascii="Times New Roman" w:hAnsi="Times New Roman"/>
      <w:sz w:val="28"/>
      <w:szCs w:val="24"/>
      <w:lang w:val="uk-UA"/>
    </w:rPr>
  </w:style>
  <w:style w:type="paragraph" w:styleId="Heading7">
    <w:name w:val="heading 7"/>
    <w:basedOn w:val="Normal"/>
    <w:next w:val="Normal"/>
    <w:link w:val="Heading7Char"/>
    <w:uiPriority w:val="99"/>
    <w:qFormat/>
    <w:rsid w:val="00421922"/>
    <w:pPr>
      <w:keepNext/>
      <w:spacing w:after="0" w:line="240" w:lineRule="auto"/>
      <w:ind w:left="708" w:firstLine="708"/>
      <w:outlineLvl w:val="6"/>
    </w:pPr>
    <w:rPr>
      <w:rFonts w:ascii="Times New Roman" w:hAnsi="Times New Roman"/>
      <w:color w:val="FF0000"/>
      <w:sz w:val="28"/>
      <w:szCs w:val="28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21922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421922"/>
    <w:rPr>
      <w:rFonts w:ascii="Times New Roman" w:hAnsi="Times New Roman" w:cs="Times New Roman"/>
      <w:b/>
      <w:bCs/>
      <w:sz w:val="24"/>
      <w:szCs w:val="24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21922"/>
    <w:rPr>
      <w:rFonts w:ascii="Times New Roman" w:hAnsi="Times New Roman" w:cs="Times New Roman"/>
      <w:sz w:val="24"/>
      <w:szCs w:val="24"/>
      <w:lang w:val="uk-U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421922"/>
    <w:rPr>
      <w:rFonts w:ascii="Calibri" w:hAnsi="Calibri" w:cs="Times New Roman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421922"/>
    <w:rPr>
      <w:rFonts w:ascii="Times New Roman" w:hAnsi="Times New Roman" w:cs="Times New Roman"/>
      <w:sz w:val="24"/>
      <w:szCs w:val="24"/>
      <w:lang w:val="uk-UA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421922"/>
    <w:rPr>
      <w:rFonts w:ascii="Times New Roman" w:hAnsi="Times New Roman" w:cs="Times New Roman"/>
      <w:color w:val="FF0000"/>
      <w:sz w:val="28"/>
      <w:szCs w:val="28"/>
      <w:lang w:val="uk-UA"/>
    </w:rPr>
  </w:style>
  <w:style w:type="paragraph" w:styleId="Caption">
    <w:name w:val="caption"/>
    <w:basedOn w:val="Normal"/>
    <w:next w:val="Normal"/>
    <w:uiPriority w:val="99"/>
    <w:qFormat/>
    <w:rsid w:val="00421922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421922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421922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rsid w:val="00421922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21922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rsid w:val="00421922"/>
    <w:pPr>
      <w:spacing w:after="0" w:line="240" w:lineRule="auto"/>
    </w:pPr>
    <w:rPr>
      <w:rFonts w:ascii="Times New Roman" w:hAnsi="Times New Roman"/>
      <w:sz w:val="28"/>
      <w:szCs w:val="24"/>
      <w:lang w:val="uk-UA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421922"/>
    <w:rPr>
      <w:rFonts w:ascii="Times New Roman" w:hAnsi="Times New Roman" w:cs="Times New Roman"/>
      <w:sz w:val="24"/>
      <w:szCs w:val="24"/>
      <w:lang w:val="uk-UA"/>
    </w:rPr>
  </w:style>
  <w:style w:type="paragraph" w:styleId="NoSpacing">
    <w:name w:val="No Spacing"/>
    <w:uiPriority w:val="99"/>
    <w:qFormat/>
    <w:rsid w:val="00421922"/>
    <w:rPr>
      <w:rFonts w:ascii="Times New Roman" w:hAnsi="Times New Roman"/>
      <w:sz w:val="20"/>
      <w:szCs w:val="20"/>
      <w:lang w:eastAsia="uk-UA"/>
    </w:rPr>
  </w:style>
  <w:style w:type="paragraph" w:styleId="BalloonText">
    <w:name w:val="Balloon Text"/>
    <w:basedOn w:val="Normal"/>
    <w:link w:val="BalloonTextChar"/>
    <w:uiPriority w:val="99"/>
    <w:semiHidden/>
    <w:rsid w:val="00421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1922"/>
    <w:rPr>
      <w:rFonts w:ascii="Tahoma" w:hAnsi="Tahoma" w:cs="Tahoma"/>
      <w:sz w:val="16"/>
      <w:szCs w:val="16"/>
    </w:rPr>
  </w:style>
  <w:style w:type="character" w:customStyle="1" w:styleId="1">
    <w:name w:val="Основной текст1"/>
    <w:basedOn w:val="DefaultParagraphFont"/>
    <w:uiPriority w:val="99"/>
    <w:rsid w:val="004129EA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uk-UA" w:eastAsia="uk-UA"/>
    </w:rPr>
  </w:style>
  <w:style w:type="paragraph" w:styleId="NormalWeb">
    <w:name w:val="Normal (Web)"/>
    <w:basedOn w:val="Normal"/>
    <w:uiPriority w:val="99"/>
    <w:locked/>
    <w:rsid w:val="00CB03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50</TotalTime>
  <Pages>3</Pages>
  <Words>626</Words>
  <Characters>3569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Acer</dc:creator>
  <cp:keywords/>
  <dc:description/>
  <cp:lastModifiedBy>Людмила</cp:lastModifiedBy>
  <cp:revision>15</cp:revision>
  <cp:lastPrinted>2021-08-27T05:58:00Z</cp:lastPrinted>
  <dcterms:created xsi:type="dcterms:W3CDTF">2021-07-14T07:14:00Z</dcterms:created>
  <dcterms:modified xsi:type="dcterms:W3CDTF">2021-08-27T05:59:00Z</dcterms:modified>
</cp:coreProperties>
</file>