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980" w:rsidRPr="007A38B5" w:rsidRDefault="000B1980" w:rsidP="007033C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B371A">
        <w:rPr>
          <w:rFonts w:ascii="Times New Roman" w:hAnsi="Times New Roman"/>
          <w:noProof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</w:p>
    <w:p w:rsidR="000B1980" w:rsidRPr="007A38B5" w:rsidRDefault="000B1980" w:rsidP="00703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sz w:val="28"/>
          <w:szCs w:val="28"/>
          <w:lang w:val="uk-UA"/>
        </w:rPr>
        <w:t xml:space="preserve">УКРАЇНА                                           </w:t>
      </w:r>
    </w:p>
    <w:p w:rsidR="000B1980" w:rsidRPr="007A38B5" w:rsidRDefault="000B1980" w:rsidP="00703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sz w:val="28"/>
          <w:szCs w:val="28"/>
          <w:lang w:val="uk-UA"/>
        </w:rPr>
        <w:t>ТЕПЛИЦЬКА  СІЛЬСЬКА РАДА</w:t>
      </w:r>
    </w:p>
    <w:p w:rsidR="000B1980" w:rsidRPr="007A38B5" w:rsidRDefault="000B1980" w:rsidP="00703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sz w:val="28"/>
          <w:szCs w:val="28"/>
          <w:lang w:val="uk-UA"/>
        </w:rPr>
        <w:t xml:space="preserve">АРЦИЗЬКОГО РАЙОНУ  </w:t>
      </w:r>
    </w:p>
    <w:p w:rsidR="000B1980" w:rsidRPr="007A38B5" w:rsidRDefault="000B1980" w:rsidP="007033C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sz w:val="28"/>
          <w:szCs w:val="28"/>
          <w:lang w:val="uk-UA"/>
        </w:rPr>
        <w:t>ОДЕСЬКОЇ  ОБЛАСТІ</w:t>
      </w:r>
    </w:p>
    <w:p w:rsidR="000B1980" w:rsidRPr="007A38B5" w:rsidRDefault="000B1980" w:rsidP="007033CB">
      <w:pPr>
        <w:pStyle w:val="Heading2"/>
        <w:rPr>
          <w:szCs w:val="28"/>
        </w:rPr>
      </w:pPr>
      <w:r>
        <w:rPr>
          <w:szCs w:val="28"/>
          <w:lang w:val="en-US"/>
        </w:rPr>
        <w:t>IX</w:t>
      </w:r>
      <w:r w:rsidRPr="007A38B5">
        <w:rPr>
          <w:szCs w:val="28"/>
        </w:rPr>
        <w:t xml:space="preserve"> сесія  VIII скликання</w:t>
      </w:r>
    </w:p>
    <w:p w:rsidR="000B1980" w:rsidRPr="007A38B5" w:rsidRDefault="000B1980" w:rsidP="007033CB">
      <w:pPr>
        <w:pStyle w:val="Heading2"/>
        <w:rPr>
          <w:szCs w:val="28"/>
        </w:rPr>
      </w:pPr>
    </w:p>
    <w:p w:rsidR="000B1980" w:rsidRPr="007A38B5" w:rsidRDefault="000B1980" w:rsidP="007033CB">
      <w:pPr>
        <w:pStyle w:val="Heading2"/>
        <w:rPr>
          <w:szCs w:val="28"/>
        </w:rPr>
      </w:pPr>
      <w:r w:rsidRPr="007A38B5">
        <w:rPr>
          <w:szCs w:val="28"/>
        </w:rPr>
        <w:t xml:space="preserve">РІШЕННЯ  </w:t>
      </w:r>
    </w:p>
    <w:p w:rsidR="000B1980" w:rsidRPr="007A38B5" w:rsidRDefault="000B1980" w:rsidP="00FC28E3">
      <w:pPr>
        <w:spacing w:after="0" w:line="240" w:lineRule="auto"/>
        <w:ind w:right="41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B1980" w:rsidRDefault="000B1980" w:rsidP="003F428F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затвердження  </w:t>
      </w:r>
      <w:r w:rsidRPr="003F428F">
        <w:rPr>
          <w:rFonts w:ascii="Times New Roman" w:hAnsi="Times New Roman"/>
          <w:b/>
          <w:bCs/>
          <w:sz w:val="28"/>
          <w:szCs w:val="28"/>
        </w:rPr>
        <w:t xml:space="preserve">програми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r w:rsidRPr="003F428F">
        <w:rPr>
          <w:rFonts w:ascii="Times New Roman" w:hAnsi="Times New Roman"/>
          <w:b/>
          <w:bCs/>
          <w:sz w:val="28"/>
          <w:szCs w:val="28"/>
        </w:rPr>
        <w:t>охорони</w:t>
      </w:r>
      <w:r w:rsidRPr="003F428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B1980" w:rsidRDefault="000B1980" w:rsidP="003F428F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53E5C">
        <w:rPr>
          <w:rFonts w:ascii="Times New Roman" w:hAnsi="Times New Roman"/>
          <w:b/>
          <w:sz w:val="28"/>
          <w:szCs w:val="28"/>
          <w:lang w:val="uk-UA"/>
        </w:rPr>
        <w:t>навколишнього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53E5C">
        <w:rPr>
          <w:rFonts w:ascii="Times New Roman" w:hAnsi="Times New Roman"/>
          <w:b/>
          <w:sz w:val="28"/>
          <w:szCs w:val="28"/>
          <w:lang w:val="uk-UA"/>
        </w:rPr>
        <w:t xml:space="preserve">природного середовища </w:t>
      </w:r>
    </w:p>
    <w:p w:rsidR="000B1980" w:rsidRDefault="000B1980" w:rsidP="003F428F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53E5C">
        <w:rPr>
          <w:rFonts w:ascii="Times New Roman" w:hAnsi="Times New Roman"/>
          <w:b/>
          <w:sz w:val="28"/>
          <w:szCs w:val="28"/>
          <w:lang w:val="uk-UA"/>
        </w:rPr>
        <w:t xml:space="preserve">на території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Теплицької </w:t>
      </w:r>
      <w:r w:rsidRPr="00C53E5C">
        <w:rPr>
          <w:rFonts w:ascii="Times New Roman" w:hAnsi="Times New Roman"/>
          <w:b/>
          <w:sz w:val="28"/>
          <w:szCs w:val="28"/>
          <w:lang w:val="uk-UA"/>
        </w:rPr>
        <w:t xml:space="preserve"> сільської ради </w:t>
      </w:r>
    </w:p>
    <w:p w:rsidR="000B1980" w:rsidRDefault="000B1980" w:rsidP="003F428F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на </w:t>
      </w:r>
      <w:r w:rsidRPr="00C53E5C">
        <w:rPr>
          <w:rFonts w:ascii="Times New Roman" w:hAnsi="Times New Roman"/>
          <w:b/>
          <w:sz w:val="28"/>
          <w:szCs w:val="28"/>
          <w:lang w:val="uk-UA"/>
        </w:rPr>
        <w:t>20</w:t>
      </w:r>
      <w:r>
        <w:rPr>
          <w:rFonts w:ascii="Times New Roman" w:hAnsi="Times New Roman"/>
          <w:b/>
          <w:sz w:val="28"/>
          <w:szCs w:val="28"/>
          <w:lang w:val="uk-UA"/>
        </w:rPr>
        <w:t>21</w:t>
      </w:r>
      <w:r w:rsidRPr="00C53E5C">
        <w:rPr>
          <w:rFonts w:ascii="Times New Roman" w:hAnsi="Times New Roman"/>
          <w:b/>
          <w:sz w:val="28"/>
          <w:szCs w:val="28"/>
          <w:lang w:val="uk-UA"/>
        </w:rPr>
        <w:t>-202</w:t>
      </w:r>
      <w:r>
        <w:rPr>
          <w:rFonts w:ascii="Times New Roman" w:hAnsi="Times New Roman"/>
          <w:b/>
          <w:sz w:val="28"/>
          <w:szCs w:val="28"/>
          <w:lang w:val="uk-UA"/>
        </w:rPr>
        <w:t>5</w:t>
      </w:r>
      <w:r w:rsidRPr="00C53E5C">
        <w:rPr>
          <w:rFonts w:ascii="Times New Roman" w:hAnsi="Times New Roman"/>
          <w:b/>
          <w:sz w:val="28"/>
          <w:szCs w:val="28"/>
          <w:lang w:val="uk-UA"/>
        </w:rPr>
        <w:t xml:space="preserve"> роки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Теплицької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сільської </w:t>
      </w:r>
    </w:p>
    <w:p w:rsidR="000B1980" w:rsidRDefault="000B1980" w:rsidP="003F428F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ради Арцизького району Одеської області</w:t>
      </w:r>
    </w:p>
    <w:p w:rsidR="000B1980" w:rsidRPr="007A38B5" w:rsidRDefault="000B1980" w:rsidP="00FC28E3">
      <w:pPr>
        <w:spacing w:after="0" w:line="240" w:lineRule="auto"/>
        <w:ind w:right="413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Pr="007A38B5" w:rsidRDefault="000B1980" w:rsidP="00AC2985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Вiдповiдно </w:t>
      </w:r>
      <w:r w:rsidRPr="00C6471F">
        <w:rPr>
          <w:sz w:val="28"/>
          <w:szCs w:val="28"/>
          <w:lang w:val="uk-UA"/>
        </w:rPr>
        <w:t xml:space="preserve">до пункту 22 частини першої статті 26 </w:t>
      </w:r>
      <w:r>
        <w:rPr>
          <w:sz w:val="28"/>
          <w:szCs w:val="28"/>
          <w:lang w:val="uk-UA"/>
        </w:rPr>
        <w:t xml:space="preserve"> Закону України </w:t>
      </w:r>
      <w:r w:rsidRPr="007A38B5">
        <w:rPr>
          <w:sz w:val="28"/>
          <w:szCs w:val="28"/>
          <w:lang w:val="uk-UA"/>
        </w:rPr>
        <w:t>«Про мiсцеве самоврядування в Україні»,</w:t>
      </w:r>
      <w:r w:rsidRPr="00C6471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ст.</w:t>
      </w:r>
      <w:r w:rsidRPr="00191193">
        <w:rPr>
          <w:color w:val="000000"/>
          <w:sz w:val="28"/>
          <w:szCs w:val="28"/>
          <w:lang w:val="uk-UA" w:eastAsia="uk-UA"/>
        </w:rPr>
        <w:t>15 Закону України «Про охорону навколишнього природного середовища»</w:t>
      </w:r>
      <w:r>
        <w:rPr>
          <w:color w:val="000000"/>
          <w:sz w:val="28"/>
          <w:szCs w:val="28"/>
          <w:lang w:val="uk-UA" w:eastAsia="uk-UA"/>
        </w:rPr>
        <w:t>,</w:t>
      </w:r>
      <w:r w:rsidRPr="00C6471F">
        <w:rPr>
          <w:sz w:val="28"/>
          <w:szCs w:val="28"/>
          <w:lang w:val="uk-UA"/>
        </w:rPr>
        <w:t xml:space="preserve"> Постанови Кабінету Міністрів України від 17 вересня 1996 року № 1147 « Про затвердження переліку видів діяльності, що належать до природоохоронних заходів», з метою реалізації державної стратегії досягнення безпечних для людини стандартів оточуючого середовища та невиснажливого використання природних ресурсів на території </w:t>
      </w:r>
      <w:r>
        <w:rPr>
          <w:sz w:val="28"/>
          <w:szCs w:val="28"/>
          <w:lang w:val="uk-UA"/>
        </w:rPr>
        <w:t xml:space="preserve">Теплицької </w:t>
      </w:r>
      <w:r w:rsidRPr="00C6471F">
        <w:rPr>
          <w:sz w:val="28"/>
          <w:szCs w:val="28"/>
          <w:lang w:val="uk-UA"/>
        </w:rPr>
        <w:t>сільської  ради</w:t>
      </w:r>
      <w:r>
        <w:rPr>
          <w:sz w:val="28"/>
          <w:szCs w:val="28"/>
          <w:lang w:val="uk-UA"/>
        </w:rPr>
        <w:t xml:space="preserve"> </w:t>
      </w:r>
      <w:r w:rsidRPr="00020373">
        <w:rPr>
          <w:sz w:val="28"/>
          <w:szCs w:val="28"/>
          <w:lang w:val="uk-UA"/>
        </w:rPr>
        <w:t xml:space="preserve">за погодженням постійної комісії </w:t>
      </w:r>
      <w:r w:rsidRPr="00386151">
        <w:rPr>
          <w:sz w:val="28"/>
          <w:szCs w:val="28"/>
          <w:lang w:val="uk-UA"/>
        </w:rPr>
        <w:t>сільської ради</w:t>
      </w:r>
      <w:r>
        <w:rPr>
          <w:sz w:val="28"/>
          <w:szCs w:val="28"/>
          <w:lang w:val="uk-UA"/>
        </w:rPr>
        <w:t xml:space="preserve"> </w:t>
      </w:r>
      <w:r w:rsidRPr="007A38B5">
        <w:rPr>
          <w:sz w:val="28"/>
          <w:szCs w:val="28"/>
          <w:lang w:val="uk-UA"/>
        </w:rPr>
        <w:t xml:space="preserve"> з питань фінансів, планування місцевого бюджету, планування соціально-економічного розвитку, земельної реформи та охорони навколишнього середовища,Теплицька сiльська рада: </w:t>
      </w:r>
    </w:p>
    <w:p w:rsidR="000B1980" w:rsidRPr="007A38B5" w:rsidRDefault="000B1980" w:rsidP="00AC2985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</w:p>
    <w:p w:rsidR="000B1980" w:rsidRPr="007A38B5" w:rsidRDefault="000B1980" w:rsidP="00A35FB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A38B5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0B1980" w:rsidRDefault="000B1980" w:rsidP="00E568E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34BEB">
        <w:rPr>
          <w:rFonts w:ascii="Times New Roman" w:hAnsi="Times New Roman"/>
          <w:lang w:val="uk-UA"/>
        </w:rPr>
        <w:t>1</w:t>
      </w:r>
      <w:r w:rsidRPr="00D100D5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100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Затвердити Програму охорони навколишнього природного середовища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Теплицької</w:t>
      </w:r>
      <w:r w:rsidRPr="00D100D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сільської ради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 20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21</w:t>
      </w:r>
      <w:r w:rsidRPr="00D100D5">
        <w:rPr>
          <w:rFonts w:ascii="Times New Roman" w:hAnsi="Times New Roman"/>
          <w:color w:val="000000"/>
          <w:sz w:val="28"/>
          <w:szCs w:val="28"/>
          <w:lang w:eastAsia="uk-UA"/>
        </w:rPr>
        <w:t>–202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D100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роки</w:t>
      </w:r>
      <w:r w:rsidRPr="00D100D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(далі - Програма)</w:t>
      </w:r>
      <w:r w:rsidRPr="00D100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D100D5">
        <w:rPr>
          <w:rFonts w:ascii="Times New Roman" w:hAnsi="Times New Roman"/>
          <w:color w:val="000000"/>
          <w:sz w:val="28"/>
          <w:szCs w:val="28"/>
          <w:lang w:val="uk-UA" w:eastAsia="uk-UA"/>
        </w:rPr>
        <w:t>згідно додатку.</w:t>
      </w:r>
    </w:p>
    <w:p w:rsidR="000B1980" w:rsidRPr="00E568E6" w:rsidRDefault="000B1980" w:rsidP="00E568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568E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2.</w:t>
      </w:r>
      <w:r w:rsidRPr="00E568E6">
        <w:rPr>
          <w:rFonts w:ascii="Times New Roman" w:hAnsi="Times New Roman"/>
          <w:color w:val="000000"/>
          <w:sz w:val="28"/>
          <w:szCs w:val="28"/>
          <w:lang w:val="uk-UA" w:eastAsia="uk-UA"/>
        </w:rPr>
        <w:t>Фінансово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му </w:t>
      </w:r>
      <w:r w:rsidRPr="00E568E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відділу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Теплицької </w:t>
      </w:r>
      <w:r w:rsidRPr="00E568E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сільської ради при формуванні бюджету розглядати можливість фінансування Програми.</w:t>
      </w:r>
    </w:p>
    <w:p w:rsidR="000B1980" w:rsidRPr="00E568E6" w:rsidRDefault="000B1980" w:rsidP="00E568E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E568E6">
        <w:rPr>
          <w:rFonts w:ascii="Times New Roman" w:hAnsi="Times New Roman"/>
          <w:sz w:val="28"/>
          <w:szCs w:val="28"/>
          <w:lang w:val="uk-UA"/>
        </w:rPr>
        <w:t>3. Контроль за виконанням даного рiшення покласти на постiйну комісію з питань фінансів, планування місцевого бюджету, планування соціально-економічного розвитку, земельної реформи та о</w:t>
      </w:r>
      <w:r>
        <w:rPr>
          <w:rFonts w:ascii="Times New Roman" w:hAnsi="Times New Roman"/>
          <w:sz w:val="28"/>
          <w:szCs w:val="28"/>
          <w:lang w:val="uk-UA"/>
        </w:rPr>
        <w:t>хорони навколишнього середовища.</w:t>
      </w:r>
    </w:p>
    <w:p w:rsidR="000B1980" w:rsidRPr="007A38B5" w:rsidRDefault="000B1980" w:rsidP="00C70A60">
      <w:pPr>
        <w:pStyle w:val="BodyTextIndent"/>
        <w:spacing w:after="0"/>
        <w:ind w:left="0"/>
        <w:jc w:val="both"/>
        <w:rPr>
          <w:sz w:val="28"/>
          <w:szCs w:val="28"/>
          <w:lang w:val="uk-UA"/>
        </w:rPr>
      </w:pPr>
    </w:p>
    <w:p w:rsidR="000B1980" w:rsidRPr="007A38B5" w:rsidRDefault="000B1980" w:rsidP="00C94669">
      <w:pPr>
        <w:pStyle w:val="Heading1"/>
        <w:rPr>
          <w:rFonts w:ascii="Times New Roman" w:hAnsi="Times New Roman" w:cs="Times New Roman"/>
          <w:sz w:val="28"/>
          <w:szCs w:val="28"/>
          <w:lang w:val="uk-UA"/>
        </w:rPr>
      </w:pPr>
      <w:r w:rsidRPr="007A38B5">
        <w:rPr>
          <w:rFonts w:ascii="Times New Roman" w:hAnsi="Times New Roman" w:cs="Times New Roman"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0B1980" w:rsidRPr="007A38B5" w:rsidRDefault="000B1980" w:rsidP="00C94669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0B1980" w:rsidRPr="007A38B5" w:rsidRDefault="000B1980" w:rsidP="00C94669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</w:t>
      </w:r>
      <w:r w:rsidRPr="007A38B5">
        <w:rPr>
          <w:rFonts w:ascii="Times New Roman" w:hAnsi="Times New Roman"/>
          <w:sz w:val="28"/>
          <w:szCs w:val="28"/>
          <w:lang w:val="uk-UA"/>
        </w:rPr>
        <w:t xml:space="preserve"> 2021 року</w:t>
      </w:r>
    </w:p>
    <w:p w:rsidR="000B1980" w:rsidRPr="007A38B5" w:rsidRDefault="000B1980" w:rsidP="0042192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247 </w:t>
      </w:r>
      <w:r w:rsidRPr="007A38B5">
        <w:rPr>
          <w:rFonts w:ascii="Times New Roman" w:hAnsi="Times New Roman"/>
          <w:sz w:val="28"/>
          <w:szCs w:val="28"/>
          <w:lang w:val="uk-UA"/>
        </w:rPr>
        <w:t xml:space="preserve">-VІIІ </w:t>
      </w:r>
    </w:p>
    <w:p w:rsidR="000B1980" w:rsidRPr="00100664" w:rsidRDefault="000B1980" w:rsidP="00101EB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sz w:val="28"/>
          <w:szCs w:val="28"/>
          <w:lang w:val="uk-UA"/>
        </w:rPr>
        <w:t>Секретар сільської  ради                                                        Людмила КАРАТ</w:t>
      </w: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0B1980" w:rsidRPr="00100664" w:rsidTr="00736C33">
        <w:tc>
          <w:tcPr>
            <w:tcW w:w="3888" w:type="dxa"/>
          </w:tcPr>
          <w:p w:rsidR="000B1980" w:rsidRPr="00100664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0B1980" w:rsidRPr="00100664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0B1980" w:rsidRPr="00100664" w:rsidTr="00736C33">
        <w:tc>
          <w:tcPr>
            <w:tcW w:w="3888" w:type="dxa"/>
          </w:tcPr>
          <w:p w:rsidR="000B1980" w:rsidRPr="00100664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0B1980" w:rsidRPr="00100664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0066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0B1980" w:rsidRPr="00100664" w:rsidTr="00736C33">
        <w:tc>
          <w:tcPr>
            <w:tcW w:w="3888" w:type="dxa"/>
          </w:tcPr>
          <w:p w:rsidR="000B1980" w:rsidRPr="00462CD6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бухгалтерського обліку,звітності та фінансування</w:t>
            </w:r>
          </w:p>
        </w:tc>
        <w:tc>
          <w:tcPr>
            <w:tcW w:w="540" w:type="dxa"/>
          </w:tcPr>
          <w:p w:rsidR="000B1980" w:rsidRPr="00100664" w:rsidRDefault="000B1980" w:rsidP="00736C33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</w:t>
      </w:r>
    </w:p>
    <w:p w:rsidR="000B1980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</w:t>
      </w:r>
      <w:r w:rsidRPr="00100664">
        <w:rPr>
          <w:rFonts w:ascii="Times New Roman" w:hAnsi="Times New Roman"/>
          <w:b/>
          <w:sz w:val="28"/>
          <w:szCs w:val="28"/>
          <w:lang w:val="uk-UA"/>
        </w:rPr>
        <w:t>________</w:t>
      </w:r>
    </w:p>
    <w:p w:rsidR="000B1980" w:rsidRPr="00100664" w:rsidRDefault="000B1980" w:rsidP="00101EB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0066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0B1980" w:rsidRPr="007A38B5" w:rsidRDefault="000B1980" w:rsidP="00FA30D4">
      <w:pPr>
        <w:spacing w:line="228" w:lineRule="auto"/>
        <w:rPr>
          <w:rFonts w:ascii="Times New Roman" w:hAnsi="Times New Roman"/>
          <w:sz w:val="28"/>
          <w:szCs w:val="28"/>
          <w:lang w:val="uk-UA"/>
        </w:rPr>
      </w:pPr>
    </w:p>
    <w:p w:rsidR="000B1980" w:rsidRPr="007A38B5" w:rsidRDefault="000B1980" w:rsidP="00421922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A38B5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0B1980" w:rsidRPr="007A38B5" w:rsidSect="00341EF0">
      <w:pgSz w:w="11906" w:h="16838"/>
      <w:pgMar w:top="1134" w:right="38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97D0832"/>
    <w:multiLevelType w:val="hybridMultilevel"/>
    <w:tmpl w:val="07DCCDB0"/>
    <w:lvl w:ilvl="0" w:tplc="89D09900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5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1"/>
  </w:num>
  <w:num w:numId="7">
    <w:abstractNumId w:val="21"/>
  </w:num>
  <w:num w:numId="8">
    <w:abstractNumId w:val="17"/>
  </w:num>
  <w:num w:numId="9">
    <w:abstractNumId w:val="9"/>
  </w:num>
  <w:num w:numId="10">
    <w:abstractNumId w:val="10"/>
  </w:num>
  <w:num w:numId="11">
    <w:abstractNumId w:val="13"/>
  </w:num>
  <w:num w:numId="12">
    <w:abstractNumId w:val="19"/>
  </w:num>
  <w:num w:numId="13">
    <w:abstractNumId w:val="23"/>
  </w:num>
  <w:num w:numId="14">
    <w:abstractNumId w:val="5"/>
  </w:num>
  <w:num w:numId="15">
    <w:abstractNumId w:val="7"/>
  </w:num>
  <w:num w:numId="16">
    <w:abstractNumId w:val="12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4"/>
  </w:num>
  <w:num w:numId="23">
    <w:abstractNumId w:val="0"/>
  </w:num>
  <w:num w:numId="24">
    <w:abstractNumId w:val="18"/>
  </w:num>
  <w:num w:numId="25">
    <w:abstractNumId w:val="3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42FD"/>
    <w:rsid w:val="00020373"/>
    <w:rsid w:val="000230B1"/>
    <w:rsid w:val="00054026"/>
    <w:rsid w:val="0006509B"/>
    <w:rsid w:val="00070966"/>
    <w:rsid w:val="000763C2"/>
    <w:rsid w:val="00076ECD"/>
    <w:rsid w:val="0009457B"/>
    <w:rsid w:val="000B1980"/>
    <w:rsid w:val="000B371A"/>
    <w:rsid w:val="000C1B08"/>
    <w:rsid w:val="000F3F59"/>
    <w:rsid w:val="00100664"/>
    <w:rsid w:val="00101EBD"/>
    <w:rsid w:val="00107C79"/>
    <w:rsid w:val="00140915"/>
    <w:rsid w:val="00151299"/>
    <w:rsid w:val="0015520A"/>
    <w:rsid w:val="00165873"/>
    <w:rsid w:val="001717E5"/>
    <w:rsid w:val="00191193"/>
    <w:rsid w:val="001A1938"/>
    <w:rsid w:val="001C3ACB"/>
    <w:rsid w:val="001F27D5"/>
    <w:rsid w:val="001F605A"/>
    <w:rsid w:val="001F6365"/>
    <w:rsid w:val="00210E48"/>
    <w:rsid w:val="00216CD5"/>
    <w:rsid w:val="00242619"/>
    <w:rsid w:val="00250A94"/>
    <w:rsid w:val="00255B1B"/>
    <w:rsid w:val="002802E2"/>
    <w:rsid w:val="0028555B"/>
    <w:rsid w:val="002909FA"/>
    <w:rsid w:val="00292EB2"/>
    <w:rsid w:val="002954F5"/>
    <w:rsid w:val="002B5ECF"/>
    <w:rsid w:val="002B7B92"/>
    <w:rsid w:val="002C4FD2"/>
    <w:rsid w:val="002E014F"/>
    <w:rsid w:val="002F1FCE"/>
    <w:rsid w:val="002F636A"/>
    <w:rsid w:val="00317AB1"/>
    <w:rsid w:val="00331EC3"/>
    <w:rsid w:val="00333E09"/>
    <w:rsid w:val="00341EF0"/>
    <w:rsid w:val="0037180B"/>
    <w:rsid w:val="003860C2"/>
    <w:rsid w:val="00386151"/>
    <w:rsid w:val="003A19B5"/>
    <w:rsid w:val="003A2253"/>
    <w:rsid w:val="003A2B25"/>
    <w:rsid w:val="003B6B4E"/>
    <w:rsid w:val="003C1335"/>
    <w:rsid w:val="003D1472"/>
    <w:rsid w:val="003D3C8D"/>
    <w:rsid w:val="003F3B2E"/>
    <w:rsid w:val="003F428F"/>
    <w:rsid w:val="004015EB"/>
    <w:rsid w:val="004129EA"/>
    <w:rsid w:val="00421922"/>
    <w:rsid w:val="00426066"/>
    <w:rsid w:val="00437019"/>
    <w:rsid w:val="004419B9"/>
    <w:rsid w:val="00462CD6"/>
    <w:rsid w:val="00472573"/>
    <w:rsid w:val="00473DBB"/>
    <w:rsid w:val="00475C79"/>
    <w:rsid w:val="0047724F"/>
    <w:rsid w:val="00477CFB"/>
    <w:rsid w:val="00482A9C"/>
    <w:rsid w:val="004845FC"/>
    <w:rsid w:val="004C5B8B"/>
    <w:rsid w:val="004C6B1A"/>
    <w:rsid w:val="004D0147"/>
    <w:rsid w:val="004E3D2B"/>
    <w:rsid w:val="00505E82"/>
    <w:rsid w:val="0054743E"/>
    <w:rsid w:val="00586BB6"/>
    <w:rsid w:val="005A2865"/>
    <w:rsid w:val="005A527B"/>
    <w:rsid w:val="005B464E"/>
    <w:rsid w:val="005B64FF"/>
    <w:rsid w:val="005C7F36"/>
    <w:rsid w:val="005D02C7"/>
    <w:rsid w:val="005D2995"/>
    <w:rsid w:val="005E20A3"/>
    <w:rsid w:val="005E79D0"/>
    <w:rsid w:val="005F2EAD"/>
    <w:rsid w:val="00605BDC"/>
    <w:rsid w:val="00606F3B"/>
    <w:rsid w:val="00610965"/>
    <w:rsid w:val="00633850"/>
    <w:rsid w:val="0066490D"/>
    <w:rsid w:val="00697F67"/>
    <w:rsid w:val="007033CB"/>
    <w:rsid w:val="00722D42"/>
    <w:rsid w:val="00725777"/>
    <w:rsid w:val="00736C33"/>
    <w:rsid w:val="00767AFB"/>
    <w:rsid w:val="00793A57"/>
    <w:rsid w:val="00793CC4"/>
    <w:rsid w:val="007A38B5"/>
    <w:rsid w:val="007B0223"/>
    <w:rsid w:val="007B2756"/>
    <w:rsid w:val="007C734A"/>
    <w:rsid w:val="007D00B5"/>
    <w:rsid w:val="007F6E55"/>
    <w:rsid w:val="00801602"/>
    <w:rsid w:val="00814582"/>
    <w:rsid w:val="00816398"/>
    <w:rsid w:val="00842D15"/>
    <w:rsid w:val="00843115"/>
    <w:rsid w:val="00852BA6"/>
    <w:rsid w:val="0088422F"/>
    <w:rsid w:val="008A664A"/>
    <w:rsid w:val="008B3E49"/>
    <w:rsid w:val="008C5CC1"/>
    <w:rsid w:val="008D1FEC"/>
    <w:rsid w:val="008E0F59"/>
    <w:rsid w:val="008E38EB"/>
    <w:rsid w:val="008F0DE5"/>
    <w:rsid w:val="00903BC4"/>
    <w:rsid w:val="00906C3B"/>
    <w:rsid w:val="00925A45"/>
    <w:rsid w:val="009415A7"/>
    <w:rsid w:val="00951B2E"/>
    <w:rsid w:val="00956E2E"/>
    <w:rsid w:val="00957850"/>
    <w:rsid w:val="00984766"/>
    <w:rsid w:val="009A7B55"/>
    <w:rsid w:val="009B2FF0"/>
    <w:rsid w:val="009C63C9"/>
    <w:rsid w:val="009D0EE0"/>
    <w:rsid w:val="009E55D0"/>
    <w:rsid w:val="009F39C7"/>
    <w:rsid w:val="00A043FA"/>
    <w:rsid w:val="00A1721F"/>
    <w:rsid w:val="00A207A7"/>
    <w:rsid w:val="00A35FB7"/>
    <w:rsid w:val="00A7458F"/>
    <w:rsid w:val="00A92F27"/>
    <w:rsid w:val="00A9584A"/>
    <w:rsid w:val="00A96C00"/>
    <w:rsid w:val="00AB4F53"/>
    <w:rsid w:val="00AC07BF"/>
    <w:rsid w:val="00AC2985"/>
    <w:rsid w:val="00AC4E62"/>
    <w:rsid w:val="00AF0D74"/>
    <w:rsid w:val="00B01D59"/>
    <w:rsid w:val="00B134C4"/>
    <w:rsid w:val="00B278B7"/>
    <w:rsid w:val="00B54D31"/>
    <w:rsid w:val="00B5620C"/>
    <w:rsid w:val="00B711E2"/>
    <w:rsid w:val="00B711F4"/>
    <w:rsid w:val="00B87828"/>
    <w:rsid w:val="00BC15A7"/>
    <w:rsid w:val="00BE2784"/>
    <w:rsid w:val="00BF5FBE"/>
    <w:rsid w:val="00C01AA8"/>
    <w:rsid w:val="00C24E19"/>
    <w:rsid w:val="00C323CF"/>
    <w:rsid w:val="00C3575B"/>
    <w:rsid w:val="00C40655"/>
    <w:rsid w:val="00C415D0"/>
    <w:rsid w:val="00C4201B"/>
    <w:rsid w:val="00C43166"/>
    <w:rsid w:val="00C53E5C"/>
    <w:rsid w:val="00C6471F"/>
    <w:rsid w:val="00C70A60"/>
    <w:rsid w:val="00C746C6"/>
    <w:rsid w:val="00C85E52"/>
    <w:rsid w:val="00C94669"/>
    <w:rsid w:val="00CB2ADF"/>
    <w:rsid w:val="00CB5E49"/>
    <w:rsid w:val="00CB784E"/>
    <w:rsid w:val="00CC600D"/>
    <w:rsid w:val="00CD0E2F"/>
    <w:rsid w:val="00CD663C"/>
    <w:rsid w:val="00CF60D1"/>
    <w:rsid w:val="00D02BF2"/>
    <w:rsid w:val="00D04784"/>
    <w:rsid w:val="00D05BF2"/>
    <w:rsid w:val="00D100D5"/>
    <w:rsid w:val="00D17D78"/>
    <w:rsid w:val="00D505F2"/>
    <w:rsid w:val="00D70986"/>
    <w:rsid w:val="00D737C5"/>
    <w:rsid w:val="00D74BBD"/>
    <w:rsid w:val="00D81AE6"/>
    <w:rsid w:val="00D85084"/>
    <w:rsid w:val="00DA4F65"/>
    <w:rsid w:val="00DB0CDA"/>
    <w:rsid w:val="00DC2C3C"/>
    <w:rsid w:val="00DE3463"/>
    <w:rsid w:val="00DF5E4F"/>
    <w:rsid w:val="00E0335C"/>
    <w:rsid w:val="00E05B55"/>
    <w:rsid w:val="00E12B02"/>
    <w:rsid w:val="00E13692"/>
    <w:rsid w:val="00E3466E"/>
    <w:rsid w:val="00E34BEB"/>
    <w:rsid w:val="00E4190C"/>
    <w:rsid w:val="00E54F19"/>
    <w:rsid w:val="00E568E6"/>
    <w:rsid w:val="00E66376"/>
    <w:rsid w:val="00E916D5"/>
    <w:rsid w:val="00E92C6C"/>
    <w:rsid w:val="00EA45BA"/>
    <w:rsid w:val="00EB76EB"/>
    <w:rsid w:val="00EC2804"/>
    <w:rsid w:val="00ED0CA3"/>
    <w:rsid w:val="00EE7DC8"/>
    <w:rsid w:val="00F004BF"/>
    <w:rsid w:val="00F06B30"/>
    <w:rsid w:val="00F16615"/>
    <w:rsid w:val="00F567CD"/>
    <w:rsid w:val="00F909F6"/>
    <w:rsid w:val="00F94408"/>
    <w:rsid w:val="00F97846"/>
    <w:rsid w:val="00FA30D4"/>
    <w:rsid w:val="00FB0B93"/>
    <w:rsid w:val="00FC28E3"/>
    <w:rsid w:val="00FF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ListParagraph">
    <w:name w:val="List Paragraph"/>
    <w:basedOn w:val="Normal"/>
    <w:uiPriority w:val="99"/>
    <w:qFormat/>
    <w:rsid w:val="003A19B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2</Pages>
  <Words>314</Words>
  <Characters>1793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Acer</dc:creator>
  <cp:keywords/>
  <dc:description/>
  <cp:lastModifiedBy>Людмила</cp:lastModifiedBy>
  <cp:revision>6</cp:revision>
  <cp:lastPrinted>2021-07-14T10:51:00Z</cp:lastPrinted>
  <dcterms:created xsi:type="dcterms:W3CDTF">2021-07-14T10:29:00Z</dcterms:created>
  <dcterms:modified xsi:type="dcterms:W3CDTF">2021-08-26T07:32:00Z</dcterms:modified>
</cp:coreProperties>
</file>