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EED" w:rsidRPr="00836BF8" w:rsidRDefault="00041EED" w:rsidP="00CF1583">
      <w:pPr>
        <w:pStyle w:val="NoSpacing"/>
        <w:jc w:val="center"/>
        <w:rPr>
          <w:rFonts w:ascii="Times New Roman" w:hAnsi="Times New Roman"/>
          <w:b/>
          <w:color w:val="000000"/>
          <w:lang w:val="uk-UA" w:eastAsia="zh-CN"/>
        </w:rPr>
      </w:pPr>
      <w:r w:rsidRPr="000A08E5">
        <w:rPr>
          <w:rFonts w:ascii="Times New Roman" w:hAnsi="Times New Roman"/>
          <w:b/>
          <w:bCs/>
          <w:color w:val="000000"/>
          <w:lang w:val="uk-UA" w:eastAsia="ru-RU"/>
        </w:rPr>
        <w:t>ВІДДІЛ  КУЛЬТУРИ</w:t>
      </w:r>
    </w:p>
    <w:p w:rsidR="00041EED" w:rsidRPr="000A08E5" w:rsidRDefault="00041EED" w:rsidP="00CF1583">
      <w:pPr>
        <w:pStyle w:val="NoSpacing"/>
        <w:jc w:val="center"/>
        <w:rPr>
          <w:rFonts w:ascii="Times New Roman" w:hAnsi="Times New Roman"/>
          <w:b/>
          <w:lang w:val="uk-UA" w:eastAsia="zh-CN"/>
        </w:rPr>
      </w:pPr>
      <w:r w:rsidRPr="000A08E5">
        <w:rPr>
          <w:rFonts w:ascii="Times New Roman" w:hAnsi="Times New Roman"/>
          <w:b/>
          <w:lang w:val="uk-UA" w:eastAsia="zh-CN"/>
        </w:rPr>
        <w:t>ТЕПЛИЦЬКА СІЛЬСЬКА РАДА</w:t>
      </w:r>
    </w:p>
    <w:p w:rsidR="00041EED" w:rsidRDefault="00041EED" w:rsidP="00CF1583">
      <w:pPr>
        <w:pStyle w:val="NoSpacing"/>
        <w:jc w:val="center"/>
        <w:rPr>
          <w:rFonts w:ascii="Times New Roman" w:hAnsi="Times New Roman"/>
          <w:b/>
          <w:lang w:val="uk-UA" w:eastAsia="zh-CN"/>
        </w:rPr>
      </w:pPr>
      <w:r>
        <w:rPr>
          <w:rFonts w:ascii="Times New Roman" w:hAnsi="Times New Roman"/>
          <w:b/>
          <w:lang w:val="uk-UA" w:eastAsia="zh-CN"/>
        </w:rPr>
        <w:t xml:space="preserve">БОЛГРАДСЬКИЙ </w:t>
      </w:r>
      <w:r w:rsidRPr="000A08E5">
        <w:rPr>
          <w:rFonts w:ascii="Times New Roman" w:hAnsi="Times New Roman"/>
          <w:b/>
          <w:lang w:val="uk-UA" w:eastAsia="zh-CN"/>
        </w:rPr>
        <w:t xml:space="preserve">РАЙОН </w:t>
      </w:r>
    </w:p>
    <w:p w:rsidR="00041EED" w:rsidRPr="000A08E5" w:rsidRDefault="00041EED" w:rsidP="00CF1583">
      <w:pPr>
        <w:pStyle w:val="NoSpacing"/>
        <w:jc w:val="center"/>
        <w:rPr>
          <w:rFonts w:ascii="Times New Roman" w:hAnsi="Times New Roman"/>
          <w:b/>
          <w:lang w:val="uk-UA" w:eastAsia="zh-CN"/>
        </w:rPr>
      </w:pPr>
      <w:r w:rsidRPr="000A08E5">
        <w:rPr>
          <w:rFonts w:ascii="Times New Roman" w:hAnsi="Times New Roman"/>
          <w:b/>
          <w:lang w:val="uk-UA" w:eastAsia="zh-CN"/>
        </w:rPr>
        <w:t>ОДЕСЬКА ОБЛАСТЬ</w:t>
      </w:r>
    </w:p>
    <w:p w:rsidR="00041EED" w:rsidRPr="000A08E5" w:rsidRDefault="00041EED" w:rsidP="00CF1583">
      <w:pPr>
        <w:pStyle w:val="NoSpacing"/>
        <w:jc w:val="center"/>
        <w:rPr>
          <w:rFonts w:ascii="Times New Roman" w:hAnsi="Times New Roman"/>
          <w:b/>
          <w:bCs/>
          <w:color w:val="000000"/>
          <w:lang w:val="uk-UA" w:eastAsia="ru-RU"/>
        </w:rPr>
      </w:pPr>
    </w:p>
    <w:p w:rsidR="00041EED" w:rsidRPr="000A08E5" w:rsidRDefault="00041EED" w:rsidP="00CF1583">
      <w:pPr>
        <w:pStyle w:val="NoSpacing"/>
        <w:pBdr>
          <w:bottom w:val="single" w:sz="4" w:space="1" w:color="auto"/>
        </w:pBdr>
        <w:jc w:val="center"/>
        <w:rPr>
          <w:rFonts w:ascii="Times New Roman" w:hAnsi="Times New Roman"/>
          <w:b/>
          <w:sz w:val="18"/>
          <w:szCs w:val="18"/>
          <w:lang w:val="uk-UA" w:eastAsia="zh-CN"/>
        </w:rPr>
      </w:pPr>
      <w:r w:rsidRPr="000A08E5">
        <w:rPr>
          <w:rFonts w:ascii="Times New Roman" w:hAnsi="Times New Roman"/>
          <w:b/>
          <w:sz w:val="18"/>
          <w:szCs w:val="18"/>
          <w:lang w:val="en-US" w:eastAsia="zh-CN"/>
        </w:rPr>
        <w:t>E</w:t>
      </w:r>
      <w:r w:rsidRPr="000A08E5">
        <w:rPr>
          <w:rFonts w:ascii="Times New Roman" w:hAnsi="Times New Roman"/>
          <w:b/>
          <w:sz w:val="18"/>
          <w:szCs w:val="18"/>
          <w:lang w:val="uk-UA" w:eastAsia="zh-CN"/>
        </w:rPr>
        <w:t>-</w:t>
      </w:r>
      <w:r w:rsidRPr="000A08E5">
        <w:rPr>
          <w:rFonts w:ascii="Times New Roman" w:hAnsi="Times New Roman"/>
          <w:b/>
          <w:sz w:val="18"/>
          <w:szCs w:val="18"/>
          <w:lang w:val="en-US" w:eastAsia="zh-CN"/>
        </w:rPr>
        <w:t>mail</w:t>
      </w:r>
      <w:r w:rsidRPr="000A08E5">
        <w:rPr>
          <w:rFonts w:ascii="Times New Roman" w:hAnsi="Times New Roman"/>
          <w:b/>
          <w:sz w:val="18"/>
          <w:szCs w:val="18"/>
          <w:lang w:val="uk-UA" w:eastAsia="zh-CN"/>
        </w:rPr>
        <w:t xml:space="preserve"> – </w:t>
      </w:r>
      <w:hyperlink r:id="rId4" w:history="1">
        <w:r w:rsidRPr="000A08E5">
          <w:rPr>
            <w:rFonts w:ascii="Times New Roman" w:hAnsi="Times New Roman"/>
            <w:b/>
            <w:color w:val="0000FF"/>
            <w:sz w:val="18"/>
            <w:szCs w:val="18"/>
            <w:u w:val="single"/>
            <w:lang w:val="en-US" w:eastAsia="zh-CN"/>
          </w:rPr>
          <w:t>mchernyshova</w:t>
        </w:r>
        <w:r w:rsidRPr="000A08E5">
          <w:rPr>
            <w:rFonts w:ascii="Times New Roman" w:hAnsi="Times New Roman"/>
            <w:b/>
            <w:color w:val="0000FF"/>
            <w:sz w:val="18"/>
            <w:szCs w:val="18"/>
            <w:u w:val="single"/>
            <w:lang w:val="uk-UA" w:eastAsia="zh-CN"/>
          </w:rPr>
          <w:t>968@</w:t>
        </w:r>
        <w:r w:rsidRPr="000A08E5">
          <w:rPr>
            <w:rFonts w:ascii="Times New Roman" w:hAnsi="Times New Roman"/>
            <w:b/>
            <w:color w:val="0000FF"/>
            <w:sz w:val="18"/>
            <w:szCs w:val="18"/>
            <w:u w:val="single"/>
            <w:lang w:val="en-US" w:eastAsia="zh-CN"/>
          </w:rPr>
          <w:t>ukr</w:t>
        </w:r>
        <w:r w:rsidRPr="000A08E5">
          <w:rPr>
            <w:rFonts w:ascii="Times New Roman" w:hAnsi="Times New Roman"/>
            <w:b/>
            <w:color w:val="0000FF"/>
            <w:sz w:val="18"/>
            <w:szCs w:val="18"/>
            <w:u w:val="single"/>
            <w:lang w:eastAsia="zh-CN"/>
          </w:rPr>
          <w:t>.</w:t>
        </w:r>
        <w:r w:rsidRPr="000A08E5">
          <w:rPr>
            <w:rFonts w:ascii="Times New Roman" w:hAnsi="Times New Roman"/>
            <w:b/>
            <w:color w:val="0000FF"/>
            <w:sz w:val="18"/>
            <w:szCs w:val="18"/>
            <w:u w:val="single"/>
            <w:lang w:val="en-US" w:eastAsia="zh-CN"/>
          </w:rPr>
          <w:t>net</w:t>
        </w:r>
      </w:hyperlink>
    </w:p>
    <w:p w:rsidR="00041EED" w:rsidRPr="00015DBA" w:rsidRDefault="00041EED" w:rsidP="00CF1583">
      <w:pPr>
        <w:pStyle w:val="NoSpacing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>«_06</w:t>
      </w:r>
      <w:r w:rsidRPr="00015DBA">
        <w:rPr>
          <w:rFonts w:ascii="Times New Roman" w:hAnsi="Times New Roman"/>
          <w:lang w:val="uk-UA"/>
        </w:rPr>
        <w:t>»</w:t>
      </w:r>
      <w:r>
        <w:rPr>
          <w:rFonts w:ascii="Times New Roman" w:hAnsi="Times New Roman"/>
          <w:lang w:val="uk-UA"/>
        </w:rPr>
        <w:t xml:space="preserve">   липня 2021року </w:t>
      </w:r>
      <w:r w:rsidRPr="00015DBA">
        <w:rPr>
          <w:rFonts w:ascii="Times New Roman" w:hAnsi="Times New Roman"/>
          <w:lang w:val="uk-UA"/>
        </w:rPr>
        <w:t>№</w:t>
      </w:r>
      <w:r>
        <w:rPr>
          <w:rFonts w:ascii="Times New Roman" w:hAnsi="Times New Roman"/>
          <w:lang w:val="uk-UA"/>
        </w:rPr>
        <w:t xml:space="preserve"> 11-10/15</w:t>
      </w:r>
    </w:p>
    <w:p w:rsidR="00041EED" w:rsidRPr="00015DBA" w:rsidRDefault="00041EED" w:rsidP="00CF1583">
      <w:pPr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>н</w:t>
      </w:r>
      <w:r w:rsidRPr="00015DBA">
        <w:rPr>
          <w:rFonts w:ascii="Times New Roman" w:hAnsi="Times New Roman"/>
          <w:lang w:val="uk-UA"/>
        </w:rPr>
        <w:t>а № _____________від____________</w:t>
      </w:r>
    </w:p>
    <w:p w:rsidR="00041EED" w:rsidRDefault="00041EED" w:rsidP="00CF1583">
      <w:pPr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1EED" w:rsidRPr="006438AE" w:rsidRDefault="00041EED" w:rsidP="00CF1583">
      <w:pPr>
        <w:pStyle w:val="NoSpacing"/>
        <w:ind w:left="5664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6438AE">
        <w:rPr>
          <w:rFonts w:ascii="Times New Roman" w:hAnsi="Times New Roman"/>
          <w:sz w:val="28"/>
          <w:szCs w:val="28"/>
          <w:lang w:val="uk-UA"/>
        </w:rPr>
        <w:t>Голові Теплицької</w:t>
      </w:r>
    </w:p>
    <w:p w:rsidR="00041EED" w:rsidRPr="006438AE" w:rsidRDefault="00041EED" w:rsidP="00CF1583">
      <w:pPr>
        <w:pStyle w:val="NoSpacing"/>
        <w:ind w:left="5664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6438AE">
        <w:rPr>
          <w:rFonts w:ascii="Times New Roman" w:hAnsi="Times New Roman"/>
          <w:sz w:val="28"/>
          <w:szCs w:val="28"/>
          <w:lang w:val="uk-UA"/>
        </w:rPr>
        <w:t>сільської ради</w:t>
      </w:r>
    </w:p>
    <w:p w:rsidR="00041EED" w:rsidRPr="006438AE" w:rsidRDefault="00041EED" w:rsidP="00CF1583">
      <w:pPr>
        <w:pStyle w:val="NoSpacing"/>
        <w:ind w:left="5664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6438AE">
        <w:rPr>
          <w:rFonts w:ascii="Times New Roman" w:hAnsi="Times New Roman"/>
          <w:sz w:val="28"/>
          <w:szCs w:val="28"/>
          <w:lang w:val="uk-UA"/>
        </w:rPr>
        <w:t>І.Леонтьєву</w:t>
      </w:r>
    </w:p>
    <w:p w:rsidR="00041EED" w:rsidRPr="006438AE" w:rsidRDefault="00041EED" w:rsidP="00CF1583">
      <w:pPr>
        <w:pStyle w:val="NoSpacing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1EED" w:rsidRDefault="00041EED" w:rsidP="00CF1583">
      <w:pPr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Клопотання </w:t>
      </w:r>
    </w:p>
    <w:p w:rsidR="00041EED" w:rsidRDefault="00041EED" w:rsidP="00CF1583">
      <w:pPr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Прошу розглянути на черговій сесії Теплицької сільської ради питання щодо внесення змін до додатку 1 Програми «Обдаровані діти – наше майбутнє» на 2021-2025 роки, затвердженої рішенням сесії Теплицькоїсільської ради від 06.07.2021 року №125, виклавши у такій редакції (додається).</w:t>
      </w:r>
    </w:p>
    <w:p w:rsidR="00041EED" w:rsidRDefault="00041EED" w:rsidP="00CF1583">
      <w:pPr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Для виконання Програми прошу виділити додаткові кошти у сумі 9500 грн</w:t>
      </w:r>
      <w:bookmarkStart w:id="0" w:name="_GoBack"/>
      <w:bookmarkEnd w:id="0"/>
    </w:p>
    <w:p w:rsidR="00041EED" w:rsidRDefault="00041EED" w:rsidP="00CF1583">
      <w:pPr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1EED" w:rsidRDefault="00041EED" w:rsidP="00CF1583">
      <w:pPr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1EED" w:rsidRDefault="00041EED" w:rsidP="00CF1583">
      <w:pPr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41EED" w:rsidRPr="008F131C" w:rsidRDefault="00041EED" w:rsidP="00CF1583">
      <w:pPr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Начальник відділу культури                           Марина ЧЕРНИШОВА</w:t>
      </w:r>
    </w:p>
    <w:p w:rsidR="00041EED" w:rsidRDefault="00041EED">
      <w:pPr>
        <w:rPr>
          <w:lang w:val="uk-UA"/>
        </w:rPr>
      </w:pPr>
    </w:p>
    <w:p w:rsidR="00041EED" w:rsidRDefault="00041EED">
      <w:pPr>
        <w:rPr>
          <w:lang w:val="uk-UA"/>
        </w:rPr>
      </w:pPr>
    </w:p>
    <w:p w:rsidR="00041EED" w:rsidRDefault="00041EED">
      <w:pPr>
        <w:rPr>
          <w:lang w:val="uk-UA"/>
        </w:rPr>
      </w:pPr>
    </w:p>
    <w:p w:rsidR="00041EED" w:rsidRDefault="00041EED">
      <w:pPr>
        <w:rPr>
          <w:lang w:val="uk-UA"/>
        </w:rPr>
      </w:pPr>
    </w:p>
    <w:p w:rsidR="00041EED" w:rsidRDefault="00041EED">
      <w:pPr>
        <w:rPr>
          <w:lang w:val="uk-UA"/>
        </w:rPr>
      </w:pPr>
    </w:p>
    <w:p w:rsidR="00041EED" w:rsidRDefault="00041EED">
      <w:pPr>
        <w:rPr>
          <w:lang w:val="uk-UA"/>
        </w:rPr>
      </w:pPr>
    </w:p>
    <w:p w:rsidR="00041EED" w:rsidRDefault="00041EED">
      <w:pPr>
        <w:rPr>
          <w:lang w:val="uk-UA"/>
        </w:rPr>
      </w:pPr>
    </w:p>
    <w:p w:rsidR="00041EED" w:rsidRDefault="00041EED">
      <w:pPr>
        <w:rPr>
          <w:lang w:val="uk-UA"/>
        </w:rPr>
      </w:pPr>
    </w:p>
    <w:p w:rsidR="00041EED" w:rsidRDefault="00041EED">
      <w:pPr>
        <w:rPr>
          <w:lang w:val="uk-UA"/>
        </w:rPr>
      </w:pPr>
    </w:p>
    <w:p w:rsidR="00041EED" w:rsidRDefault="00041EED">
      <w:pPr>
        <w:rPr>
          <w:lang w:val="uk-UA"/>
        </w:rPr>
      </w:pPr>
    </w:p>
    <w:p w:rsidR="00041EED" w:rsidRDefault="00041EED">
      <w:pPr>
        <w:rPr>
          <w:lang w:val="uk-UA"/>
        </w:rPr>
      </w:pPr>
    </w:p>
    <w:p w:rsidR="00041EED" w:rsidRPr="00BA728B" w:rsidRDefault="00041EED" w:rsidP="00BA728B">
      <w:pPr>
        <w:spacing w:after="0" w:line="240" w:lineRule="auto"/>
        <w:jc w:val="right"/>
        <w:rPr>
          <w:rFonts w:ascii="Times New Roman" w:hAnsi="Times New Roman"/>
          <w:sz w:val="28"/>
          <w:szCs w:val="28"/>
          <w:u w:val="single"/>
          <w:lang w:val="uk-UA" w:eastAsia="ru-RU"/>
        </w:rPr>
      </w:pPr>
      <w:r w:rsidRPr="00BA728B">
        <w:rPr>
          <w:rFonts w:ascii="Times New Roman" w:hAnsi="Times New Roman"/>
          <w:sz w:val="28"/>
          <w:szCs w:val="28"/>
          <w:u w:val="single"/>
          <w:lang w:val="uk-UA" w:eastAsia="ru-RU"/>
        </w:rPr>
        <w:t>Додаток1</w:t>
      </w:r>
    </w:p>
    <w:p w:rsidR="00041EED" w:rsidRPr="00BA728B" w:rsidRDefault="00041EED" w:rsidP="00BA728B">
      <w:pPr>
        <w:spacing w:after="0" w:line="240" w:lineRule="auto"/>
        <w:jc w:val="right"/>
        <w:rPr>
          <w:rFonts w:ascii="Times New Roman" w:hAnsi="Times New Roman"/>
          <w:sz w:val="28"/>
          <w:szCs w:val="28"/>
          <w:u w:val="single"/>
          <w:lang w:val="uk-UA" w:eastAsia="ru-RU"/>
        </w:rPr>
      </w:pPr>
      <w:r w:rsidRPr="00BA728B">
        <w:rPr>
          <w:rFonts w:ascii="Times New Roman" w:hAnsi="Times New Roman"/>
          <w:sz w:val="28"/>
          <w:szCs w:val="28"/>
          <w:u w:val="single"/>
          <w:lang w:val="uk-UA" w:eastAsia="ru-RU"/>
        </w:rPr>
        <w:t xml:space="preserve"> до програми «Обдаровані діти»</w:t>
      </w:r>
    </w:p>
    <w:p w:rsidR="00041EED" w:rsidRPr="00BA728B" w:rsidRDefault="00041EED" w:rsidP="00BA72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</w:p>
    <w:p w:rsidR="00041EED" w:rsidRPr="00BA728B" w:rsidRDefault="00041EED" w:rsidP="00BA72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  <w:r w:rsidRPr="00BA728B">
        <w:rPr>
          <w:rFonts w:ascii="Times New Roman" w:hAnsi="Times New Roman"/>
          <w:b/>
          <w:sz w:val="28"/>
          <w:szCs w:val="28"/>
          <w:u w:val="single"/>
          <w:lang w:val="uk-UA" w:eastAsia="ru-RU"/>
        </w:rPr>
        <w:t>ГРОШОВА ВИНАГОРОДА ЗА ПРОГРАМОЮ «ОБДАРОВАНІ ДІТИ – НАШЕ  МАЙБУТНЄ»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47"/>
        <w:gridCol w:w="999"/>
        <w:gridCol w:w="2998"/>
        <w:gridCol w:w="1134"/>
        <w:gridCol w:w="4076"/>
      </w:tblGrid>
      <w:tr w:rsidR="00041EED" w:rsidRPr="00F93C18" w:rsidTr="00113818">
        <w:tc>
          <w:tcPr>
            <w:tcW w:w="647" w:type="dxa"/>
            <w:vAlign w:val="center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lang w:val="uk-UA" w:eastAsia="ru-RU"/>
              </w:rPr>
            </w:pPr>
            <w:r w:rsidRPr="00BA728B">
              <w:rPr>
                <w:rFonts w:ascii="Times New Roman" w:hAnsi="Times New Roman"/>
                <w:b/>
                <w:sz w:val="28"/>
                <w:szCs w:val="28"/>
                <w:u w:val="single"/>
                <w:lang w:val="uk-UA" w:eastAsia="ru-RU"/>
              </w:rPr>
              <w:t>№ з/п</w:t>
            </w:r>
          </w:p>
        </w:tc>
        <w:tc>
          <w:tcPr>
            <w:tcW w:w="3997" w:type="dxa"/>
            <w:gridSpan w:val="2"/>
            <w:vAlign w:val="center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lang w:val="uk-UA" w:eastAsia="ru-RU"/>
              </w:rPr>
            </w:pPr>
            <w:r w:rsidRPr="00BA728B">
              <w:rPr>
                <w:rFonts w:ascii="Times New Roman" w:hAnsi="Times New Roman"/>
                <w:b/>
                <w:sz w:val="28"/>
                <w:szCs w:val="28"/>
                <w:u w:val="single"/>
                <w:lang w:val="uk-UA" w:eastAsia="ru-RU"/>
              </w:rPr>
              <w:t>Номінація</w:t>
            </w:r>
          </w:p>
        </w:tc>
        <w:tc>
          <w:tcPr>
            <w:tcW w:w="1134" w:type="dxa"/>
            <w:vAlign w:val="center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lang w:val="uk-UA" w:eastAsia="ru-RU"/>
              </w:rPr>
            </w:pPr>
            <w:r w:rsidRPr="00BA728B">
              <w:rPr>
                <w:rFonts w:ascii="Times New Roman" w:hAnsi="Times New Roman"/>
                <w:b/>
                <w:sz w:val="28"/>
                <w:szCs w:val="28"/>
                <w:u w:val="single"/>
                <w:lang w:val="uk-UA" w:eastAsia="ru-RU"/>
              </w:rPr>
              <w:t>Кількість учнів</w:t>
            </w:r>
          </w:p>
        </w:tc>
        <w:tc>
          <w:tcPr>
            <w:tcW w:w="4076" w:type="dxa"/>
            <w:vAlign w:val="center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lang w:val="uk-UA" w:eastAsia="ru-RU"/>
              </w:rPr>
            </w:pPr>
            <w:r w:rsidRPr="00BA728B">
              <w:rPr>
                <w:rFonts w:ascii="Times New Roman" w:hAnsi="Times New Roman"/>
                <w:b/>
                <w:sz w:val="28"/>
                <w:szCs w:val="28"/>
                <w:u w:val="single"/>
                <w:lang w:val="uk-UA" w:eastAsia="ru-RU"/>
              </w:rPr>
              <w:t>Грошова нагорода</w:t>
            </w:r>
          </w:p>
        </w:tc>
      </w:tr>
      <w:tr w:rsidR="00041EED" w:rsidRPr="00F93C18" w:rsidTr="00113818">
        <w:tc>
          <w:tcPr>
            <w:tcW w:w="647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997" w:type="dxa"/>
            <w:gridSpan w:val="2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u w:val="single"/>
                <w:lang w:val="uk-UA" w:eastAsia="ru-RU"/>
              </w:rPr>
            </w:pPr>
          </w:p>
        </w:tc>
      </w:tr>
      <w:tr w:rsidR="00041EED" w:rsidRPr="00F93C18" w:rsidTr="00113818">
        <w:tc>
          <w:tcPr>
            <w:tcW w:w="647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3997" w:type="dxa"/>
            <w:gridSpan w:val="2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Відмінники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13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u w:val="single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u w:val="single"/>
                <w:lang w:val="uk-UA" w:eastAsia="ru-RU"/>
              </w:rPr>
              <w:t>1500 гр.</w:t>
            </w:r>
          </w:p>
        </w:tc>
      </w:tr>
      <w:tr w:rsidR="00041EED" w:rsidRPr="00F93C18" w:rsidTr="00113818">
        <w:tc>
          <w:tcPr>
            <w:tcW w:w="647" w:type="dxa"/>
            <w:vMerge w:val="restart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2</w:t>
            </w:r>
          </w:p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997" w:type="dxa"/>
            <w:gridSpan w:val="2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Творчий конкурс «Чисті роси» Лауреат І ступеню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21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041EED" w:rsidRPr="00F93C18" w:rsidTr="00113818">
        <w:tc>
          <w:tcPr>
            <w:tcW w:w="647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997" w:type="dxa"/>
            <w:gridSpan w:val="2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Творчий конкурс «Чисті роси»  Лауреат ІІ ступеню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12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041EED" w:rsidRPr="00F93C18" w:rsidTr="00113818">
        <w:tc>
          <w:tcPr>
            <w:tcW w:w="647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997" w:type="dxa"/>
            <w:gridSpan w:val="2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Творчий конкурс «Чисті роси»  Лауреат ІІІ ступеню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041EED" w:rsidRPr="00F93C18" w:rsidTr="00113818">
        <w:tc>
          <w:tcPr>
            <w:tcW w:w="647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997" w:type="dxa"/>
            <w:gridSpan w:val="2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Творчий конкурс «Чисті роси»  «Діти з особливими потребами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041EED" w:rsidRPr="00F93C18" w:rsidTr="00113818">
        <w:tc>
          <w:tcPr>
            <w:tcW w:w="647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3997" w:type="dxa"/>
            <w:gridSpan w:val="2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Районний конкурс ім. П. Яцика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041EED" w:rsidRPr="00F93C18" w:rsidTr="00113818">
        <w:tc>
          <w:tcPr>
            <w:tcW w:w="647" w:type="dxa"/>
            <w:vMerge w:val="restart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3997" w:type="dxa"/>
            <w:gridSpan w:val="2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Районні олімпіади І місце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1000 гр.</w:t>
            </w:r>
          </w:p>
        </w:tc>
      </w:tr>
      <w:tr w:rsidR="00041EED" w:rsidRPr="00F93C18" w:rsidTr="00113818">
        <w:tc>
          <w:tcPr>
            <w:tcW w:w="647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997" w:type="dxa"/>
            <w:gridSpan w:val="2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Районні олімпіади ІІ місце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500 гр.</w:t>
            </w:r>
          </w:p>
        </w:tc>
      </w:tr>
      <w:tr w:rsidR="00041EED" w:rsidRPr="00F93C18" w:rsidTr="00113818">
        <w:tc>
          <w:tcPr>
            <w:tcW w:w="647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997" w:type="dxa"/>
            <w:gridSpan w:val="2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Районні олімпіади ІІІ місце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041EED" w:rsidRPr="00F93C18" w:rsidTr="00113818">
        <w:tc>
          <w:tcPr>
            <w:tcW w:w="647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5</w:t>
            </w:r>
          </w:p>
        </w:tc>
        <w:tc>
          <w:tcPr>
            <w:tcW w:w="3997" w:type="dxa"/>
            <w:gridSpan w:val="2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Районний конкурс ЦДЮТ екологічної пропаганди «Земля наш спільний дім»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041EED" w:rsidRPr="00F93C18" w:rsidTr="00113818">
        <w:tc>
          <w:tcPr>
            <w:tcW w:w="647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3997" w:type="dxa"/>
            <w:gridSpan w:val="2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Районний етап Всеукраїнської акції «Ялинка» (ЦДЮТ)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041EED" w:rsidRPr="00F93C18" w:rsidTr="00113818">
        <w:tc>
          <w:tcPr>
            <w:tcW w:w="647" w:type="dxa"/>
            <w:vMerge w:val="restart"/>
            <w:vAlign w:val="center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7</w:t>
            </w:r>
          </w:p>
        </w:tc>
        <w:tc>
          <w:tcPr>
            <w:tcW w:w="999" w:type="dxa"/>
            <w:vMerge w:val="restart"/>
            <w:vAlign w:val="center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Спорт</w:t>
            </w:r>
          </w:p>
        </w:tc>
        <w:tc>
          <w:tcPr>
            <w:tcW w:w="2998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Кубок України по Шин Карате </w:t>
            </w:r>
            <w:r w:rsidRPr="00BA728B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(І місце)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5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041EED" w:rsidRPr="00F93C18" w:rsidTr="00113818">
        <w:tc>
          <w:tcPr>
            <w:tcW w:w="647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Кубок України по Шин Карате </w:t>
            </w:r>
            <w:r w:rsidRPr="00BA728B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(ІІ місце)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041EED" w:rsidRPr="00F93C18" w:rsidTr="00113818">
        <w:tc>
          <w:tcPr>
            <w:tcW w:w="647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 w:eastAsia="ru-RU"/>
              </w:rPr>
              <w:t>Шин карате Кубок СК «Рись»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041EED" w:rsidRPr="00F93C18" w:rsidTr="00113818">
        <w:tc>
          <w:tcPr>
            <w:tcW w:w="647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Межрегіональнийтурнир по Шин Карате </w:t>
            </w:r>
          </w:p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(І місце)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041EED" w:rsidRPr="00F93C18" w:rsidTr="00113818">
        <w:tc>
          <w:tcPr>
            <w:tcW w:w="647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Межрегіональнийтурнир по Шин Карате </w:t>
            </w:r>
            <w:r w:rsidRPr="00BA728B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(ІІ місце)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041EED" w:rsidRPr="00F93C18" w:rsidTr="00113818">
        <w:tc>
          <w:tcPr>
            <w:tcW w:w="647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Чемпіонат Одесскойобласті по «Комбат Карате» </w:t>
            </w:r>
            <w:r w:rsidRPr="00BA728B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(І місце)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041EED" w:rsidRPr="00F93C18" w:rsidTr="00113818">
        <w:tc>
          <w:tcPr>
            <w:tcW w:w="647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Чемпіонат Одесской області по «Комбат Карате» </w:t>
            </w:r>
            <w:r w:rsidRPr="00BA728B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(ІІ місце)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041EED" w:rsidRPr="00F93C18" w:rsidTr="00113818">
        <w:tc>
          <w:tcPr>
            <w:tcW w:w="647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ЧемпионатОдесской області по «Комбат Карате» </w:t>
            </w:r>
            <w:r w:rsidRPr="00BA728B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(ІІІ місце)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041EED" w:rsidRPr="00F93C18" w:rsidTr="00113818">
        <w:tc>
          <w:tcPr>
            <w:tcW w:w="647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Турнір по боксу ім.. Суворова </w:t>
            </w:r>
            <w:r w:rsidRPr="00BA728B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(І місце)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041EED" w:rsidRPr="00F93C18" w:rsidTr="00113818">
        <w:tc>
          <w:tcPr>
            <w:tcW w:w="647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Чемпіонат по кікбоксингу </w:t>
            </w:r>
            <w:r w:rsidRPr="00BA728B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(І місце)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041EED" w:rsidRPr="00F93C18" w:rsidTr="00113818">
        <w:tc>
          <w:tcPr>
            <w:tcW w:w="647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Чемпіонат по кікбоксінгу </w:t>
            </w:r>
            <w:r w:rsidRPr="00BA728B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(ІІІмісце)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041EED" w:rsidRPr="00F93C18" w:rsidTr="00113818">
        <w:tc>
          <w:tcPr>
            <w:tcW w:w="647" w:type="dxa"/>
            <w:vMerge w:val="restart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Настільний теніс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041EED" w:rsidRPr="00F93C18" w:rsidTr="00113818">
        <w:tc>
          <w:tcPr>
            <w:tcW w:w="647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Бокс, карате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5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041EED" w:rsidRPr="00F93C18" w:rsidTr="00113818">
        <w:tc>
          <w:tcPr>
            <w:tcW w:w="647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Переможець обласного відбору лідерів учнівського самоврядування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041EED" w:rsidRPr="00F93C18" w:rsidTr="00113818">
        <w:tc>
          <w:tcPr>
            <w:tcW w:w="647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tcBorders>
              <w:top w:val="nil"/>
              <w:bottom w:val="nil"/>
            </w:tcBorders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BA728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КУЛЬТУРА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A728B">
              <w:rPr>
                <w:rFonts w:ascii="Times New Roman" w:hAnsi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041EED" w:rsidRPr="00F93C18" w:rsidTr="009D143D">
        <w:trPr>
          <w:trHeight w:val="307"/>
        </w:trPr>
        <w:tc>
          <w:tcPr>
            <w:tcW w:w="647" w:type="dxa"/>
            <w:vMerge w:val="restart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vMerge w:val="restart"/>
            <w:tcBorders>
              <w:top w:val="nil"/>
            </w:tcBorders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Міжнародні конкурси, фестивалі, виставки тощо: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041EED" w:rsidRPr="00F93C18" w:rsidTr="00113818">
        <w:trPr>
          <w:trHeight w:val="423"/>
        </w:trPr>
        <w:tc>
          <w:tcPr>
            <w:tcW w:w="647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041EED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Гран-при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2500 грн</w:t>
            </w:r>
          </w:p>
        </w:tc>
      </w:tr>
      <w:tr w:rsidR="00041EED" w:rsidRPr="00F93C18" w:rsidTr="00113818">
        <w:trPr>
          <w:trHeight w:val="664"/>
        </w:trPr>
        <w:tc>
          <w:tcPr>
            <w:tcW w:w="647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041EED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Лауреат Першого ступеню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4076" w:type="dxa"/>
          </w:tcPr>
          <w:p w:rsidR="00041EED" w:rsidRPr="00BA728B" w:rsidRDefault="00041EED" w:rsidP="0080009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2000 грн</w:t>
            </w:r>
          </w:p>
        </w:tc>
      </w:tr>
      <w:tr w:rsidR="00041EED" w:rsidRPr="00F93C18" w:rsidTr="00113818">
        <w:trPr>
          <w:trHeight w:val="469"/>
        </w:trPr>
        <w:tc>
          <w:tcPr>
            <w:tcW w:w="647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041EED" w:rsidRPr="00F93C18" w:rsidRDefault="00041EED"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Лауреат Другого </w:t>
            </w:r>
            <w:r w:rsidRPr="0026221D">
              <w:rPr>
                <w:rFonts w:ascii="Times New Roman" w:hAnsi="Times New Roman"/>
                <w:sz w:val="28"/>
                <w:szCs w:val="28"/>
                <w:lang w:val="uk-UA"/>
              </w:rPr>
              <w:t>ступеню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0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1500 грн</w:t>
            </w:r>
          </w:p>
        </w:tc>
      </w:tr>
      <w:tr w:rsidR="00041EED" w:rsidRPr="00F93C18" w:rsidTr="00113818">
        <w:trPr>
          <w:trHeight w:val="439"/>
        </w:trPr>
        <w:tc>
          <w:tcPr>
            <w:tcW w:w="647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041EED" w:rsidRPr="00F93C18" w:rsidRDefault="00041EED"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Лауреат Третього </w:t>
            </w:r>
            <w:r w:rsidRPr="0026221D">
              <w:rPr>
                <w:rFonts w:ascii="Times New Roman" w:hAnsi="Times New Roman"/>
                <w:sz w:val="28"/>
                <w:szCs w:val="28"/>
                <w:lang w:val="uk-UA"/>
              </w:rPr>
              <w:t>ступеню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0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500</w:t>
            </w:r>
          </w:p>
        </w:tc>
      </w:tr>
      <w:tr w:rsidR="00041EED" w:rsidRPr="00F93C18" w:rsidTr="00113818">
        <w:trPr>
          <w:trHeight w:val="1181"/>
        </w:trPr>
        <w:tc>
          <w:tcPr>
            <w:tcW w:w="647" w:type="dxa"/>
            <w:vMerge w:val="restart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vMerge w:val="restart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041EED" w:rsidRDefault="00041EED" w:rsidP="0011381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Всеукраїнські конкурси, фестивалі, виставки тощо: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041EED" w:rsidRPr="00F93C18" w:rsidTr="00113818">
        <w:trPr>
          <w:trHeight w:val="550"/>
        </w:trPr>
        <w:tc>
          <w:tcPr>
            <w:tcW w:w="647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041EED" w:rsidRDefault="00041EED" w:rsidP="0011381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Гран-при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0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2000 грн</w:t>
            </w:r>
          </w:p>
        </w:tc>
      </w:tr>
      <w:tr w:rsidR="00041EED" w:rsidRPr="00F93C18" w:rsidTr="00113818">
        <w:trPr>
          <w:trHeight w:val="550"/>
        </w:trPr>
        <w:tc>
          <w:tcPr>
            <w:tcW w:w="647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041EED" w:rsidRDefault="00041EED" w:rsidP="0011381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Лауреат Першого ступеню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1500 грн</w:t>
            </w:r>
          </w:p>
        </w:tc>
      </w:tr>
      <w:tr w:rsidR="00041EED" w:rsidRPr="00F93C18" w:rsidTr="00800090">
        <w:trPr>
          <w:trHeight w:val="696"/>
        </w:trPr>
        <w:tc>
          <w:tcPr>
            <w:tcW w:w="647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041EED" w:rsidRDefault="00041EED" w:rsidP="00A26D0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Лауреат Другого </w:t>
            </w:r>
            <w:r w:rsidRPr="0026221D">
              <w:rPr>
                <w:rFonts w:ascii="Times New Roman" w:hAnsi="Times New Roman"/>
                <w:sz w:val="28"/>
                <w:szCs w:val="28"/>
                <w:lang w:val="uk-UA"/>
              </w:rPr>
              <w:t>ступеню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1000 грн </w:t>
            </w:r>
          </w:p>
        </w:tc>
      </w:tr>
      <w:tr w:rsidR="00041EED" w:rsidRPr="00F93C18" w:rsidTr="00113818">
        <w:trPr>
          <w:trHeight w:val="243"/>
        </w:trPr>
        <w:tc>
          <w:tcPr>
            <w:tcW w:w="647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041EED" w:rsidRDefault="00041EED" w:rsidP="00A26D0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Лауреат Третього ступеню 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0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041EED" w:rsidRPr="00F93C18" w:rsidTr="00113818">
        <w:trPr>
          <w:trHeight w:val="583"/>
        </w:trPr>
        <w:tc>
          <w:tcPr>
            <w:tcW w:w="647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041EED" w:rsidRDefault="00041EED" w:rsidP="00A26D00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Обласні конкурси, фестивалі, виставки тощо: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1500 грн</w:t>
            </w:r>
          </w:p>
        </w:tc>
      </w:tr>
      <w:tr w:rsidR="00041EED" w:rsidRPr="00F93C18" w:rsidTr="000E28D5">
        <w:trPr>
          <w:trHeight w:val="696"/>
        </w:trPr>
        <w:tc>
          <w:tcPr>
            <w:tcW w:w="647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041EED" w:rsidRDefault="00041EED" w:rsidP="0011381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Лауреат Першого ступеню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0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1000 грн</w:t>
            </w:r>
          </w:p>
        </w:tc>
      </w:tr>
      <w:tr w:rsidR="00041EED" w:rsidRPr="00F93C18" w:rsidTr="000E28D5">
        <w:trPr>
          <w:trHeight w:val="728"/>
        </w:trPr>
        <w:tc>
          <w:tcPr>
            <w:tcW w:w="647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041EED" w:rsidRDefault="00041EED" w:rsidP="0011381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Лауреат Другого ступеню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0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750 грн</w:t>
            </w:r>
          </w:p>
        </w:tc>
      </w:tr>
      <w:tr w:rsidR="00041EED" w:rsidRPr="00F93C18" w:rsidTr="00113818">
        <w:trPr>
          <w:trHeight w:val="197"/>
        </w:trPr>
        <w:tc>
          <w:tcPr>
            <w:tcW w:w="647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999" w:type="dxa"/>
            <w:vMerge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998" w:type="dxa"/>
          </w:tcPr>
          <w:p w:rsidR="00041EED" w:rsidRDefault="00041EED" w:rsidP="00113818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Лауреат Третього ступеню</w:t>
            </w:r>
          </w:p>
        </w:tc>
        <w:tc>
          <w:tcPr>
            <w:tcW w:w="1134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0</w:t>
            </w:r>
          </w:p>
        </w:tc>
        <w:tc>
          <w:tcPr>
            <w:tcW w:w="4076" w:type="dxa"/>
          </w:tcPr>
          <w:p w:rsidR="00041EED" w:rsidRPr="00BA728B" w:rsidRDefault="00041EED" w:rsidP="00BA728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500 грн</w:t>
            </w:r>
          </w:p>
        </w:tc>
      </w:tr>
    </w:tbl>
    <w:p w:rsidR="00041EED" w:rsidRPr="00BA728B" w:rsidRDefault="00041EED" w:rsidP="00BA728B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</w:p>
    <w:p w:rsidR="00041EED" w:rsidRDefault="00041EED">
      <w:pPr>
        <w:rPr>
          <w:lang w:val="uk-UA"/>
        </w:rPr>
      </w:pPr>
    </w:p>
    <w:p w:rsidR="00041EED" w:rsidRDefault="00041EED">
      <w:pPr>
        <w:rPr>
          <w:lang w:val="uk-UA"/>
        </w:rPr>
      </w:pPr>
    </w:p>
    <w:p w:rsidR="00041EED" w:rsidRPr="00BA728B" w:rsidRDefault="00041EED">
      <w:pPr>
        <w:rPr>
          <w:lang w:val="uk-UA"/>
        </w:rPr>
      </w:pPr>
    </w:p>
    <w:sectPr w:rsidR="00041EED" w:rsidRPr="00BA728B" w:rsidSect="009F7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1583"/>
    <w:rsid w:val="00015DBA"/>
    <w:rsid w:val="00034FB4"/>
    <w:rsid w:val="00041EED"/>
    <w:rsid w:val="000A08E5"/>
    <w:rsid w:val="000E28D5"/>
    <w:rsid w:val="00113818"/>
    <w:rsid w:val="0026221D"/>
    <w:rsid w:val="00352B48"/>
    <w:rsid w:val="00517B63"/>
    <w:rsid w:val="0053445D"/>
    <w:rsid w:val="006438AE"/>
    <w:rsid w:val="0067263A"/>
    <w:rsid w:val="00720E25"/>
    <w:rsid w:val="00726A24"/>
    <w:rsid w:val="00800090"/>
    <w:rsid w:val="00836BF8"/>
    <w:rsid w:val="00863FE9"/>
    <w:rsid w:val="008F131C"/>
    <w:rsid w:val="009D143D"/>
    <w:rsid w:val="009F74F7"/>
    <w:rsid w:val="00A26D00"/>
    <w:rsid w:val="00B94F8D"/>
    <w:rsid w:val="00BA728B"/>
    <w:rsid w:val="00CF1583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58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CF1583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chernyshova968@ukr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4</Pages>
  <Words>401</Words>
  <Characters>2291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ВІДДІЛ  КУЛЬТУРИ</dc:title>
  <dc:subject/>
  <dc:creator>User</dc:creator>
  <cp:keywords/>
  <dc:description/>
  <cp:lastModifiedBy>Людмила</cp:lastModifiedBy>
  <cp:revision>3</cp:revision>
  <dcterms:created xsi:type="dcterms:W3CDTF">2021-08-04T06:13:00Z</dcterms:created>
  <dcterms:modified xsi:type="dcterms:W3CDTF">2021-08-23T11:33:00Z</dcterms:modified>
</cp:coreProperties>
</file>