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7B" w:rsidRPr="006E70A2" w:rsidRDefault="006D4A7B" w:rsidP="00FA61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5D774D">
        <w:rPr>
          <w:rFonts w:ascii="Times New Roman" w:hAnsi="Times New Roman"/>
          <w:noProof/>
          <w:sz w:val="24"/>
          <w:szCs w:val="24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.75pt;height:42pt;visibility:visible">
            <v:imagedata r:id="rId5" o:title=""/>
          </v:shape>
        </w:pict>
      </w:r>
      <w:r w:rsidRPr="006E70A2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6D4A7B" w:rsidRPr="006E70A2" w:rsidRDefault="006D4A7B" w:rsidP="00FA6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0A2">
        <w:rPr>
          <w:rFonts w:ascii="Times New Roman" w:hAnsi="Times New Roman"/>
          <w:b/>
          <w:sz w:val="24"/>
          <w:szCs w:val="24"/>
          <w:lang w:val="uk-UA"/>
        </w:rPr>
        <w:t xml:space="preserve">УКРАЇНА                                           </w:t>
      </w:r>
    </w:p>
    <w:p w:rsidR="006D4A7B" w:rsidRPr="006E70A2" w:rsidRDefault="006D4A7B" w:rsidP="00FA6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0A2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6D4A7B" w:rsidRPr="006E70A2" w:rsidRDefault="006D4A7B" w:rsidP="00FA6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0A2">
        <w:rPr>
          <w:rFonts w:ascii="Times New Roman" w:hAnsi="Times New Roman"/>
          <w:b/>
          <w:sz w:val="24"/>
          <w:szCs w:val="24"/>
          <w:lang w:val="uk-UA"/>
        </w:rPr>
        <w:t xml:space="preserve">АРЦИЗЬКОГО РАЙОНУ  </w:t>
      </w:r>
    </w:p>
    <w:p w:rsidR="006D4A7B" w:rsidRPr="006E70A2" w:rsidRDefault="006D4A7B" w:rsidP="00FA61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E70A2">
        <w:rPr>
          <w:rFonts w:ascii="Times New Roman" w:hAnsi="Times New Roman"/>
          <w:b/>
          <w:sz w:val="24"/>
          <w:szCs w:val="24"/>
          <w:lang w:val="uk-UA"/>
        </w:rPr>
        <w:t>ОДЕСЬКОЇ  ОБЛАСТІ</w:t>
      </w:r>
    </w:p>
    <w:p w:rsidR="006D4A7B" w:rsidRPr="006E70A2" w:rsidRDefault="006D4A7B" w:rsidP="00FA6176">
      <w:pPr>
        <w:pStyle w:val="Heading2"/>
        <w:rPr>
          <w:sz w:val="24"/>
        </w:rPr>
      </w:pPr>
      <w:r>
        <w:rPr>
          <w:sz w:val="24"/>
          <w:lang w:val="en-US"/>
        </w:rPr>
        <w:t>V</w:t>
      </w:r>
      <w:r w:rsidRPr="006E70A2">
        <w:rPr>
          <w:sz w:val="24"/>
        </w:rPr>
        <w:t xml:space="preserve">I </w:t>
      </w:r>
      <w:r>
        <w:rPr>
          <w:sz w:val="24"/>
        </w:rPr>
        <w:t xml:space="preserve">позачергова </w:t>
      </w:r>
      <w:r w:rsidRPr="006E70A2">
        <w:rPr>
          <w:sz w:val="24"/>
        </w:rPr>
        <w:t>сесія  VIII скликання</w:t>
      </w:r>
    </w:p>
    <w:p w:rsidR="006D4A7B" w:rsidRPr="006E70A2" w:rsidRDefault="006D4A7B" w:rsidP="00FA6176">
      <w:pPr>
        <w:pStyle w:val="Heading2"/>
        <w:rPr>
          <w:sz w:val="24"/>
        </w:rPr>
      </w:pPr>
    </w:p>
    <w:p w:rsidR="006D4A7B" w:rsidRPr="0093794D" w:rsidRDefault="006D4A7B" w:rsidP="0093794D">
      <w:pPr>
        <w:pStyle w:val="Heading2"/>
        <w:rPr>
          <w:sz w:val="24"/>
        </w:rPr>
      </w:pPr>
      <w:r w:rsidRPr="0093794D">
        <w:rPr>
          <w:sz w:val="24"/>
        </w:rPr>
        <w:t xml:space="preserve">РІШЕННЯ  </w:t>
      </w:r>
    </w:p>
    <w:p w:rsidR="006D4A7B" w:rsidRPr="0093794D" w:rsidRDefault="006D4A7B" w:rsidP="009379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D4A7B" w:rsidRPr="00616F1A" w:rsidRDefault="006D4A7B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>Про надання дозволу на фінансування</w:t>
      </w:r>
    </w:p>
    <w:p w:rsidR="006D4A7B" w:rsidRPr="00616F1A" w:rsidRDefault="006D4A7B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>за виготовлення технічної документації</w:t>
      </w:r>
    </w:p>
    <w:p w:rsidR="006D4A7B" w:rsidRPr="00616F1A" w:rsidRDefault="006D4A7B" w:rsidP="009379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D4A7B" w:rsidRPr="00616F1A" w:rsidRDefault="006D4A7B" w:rsidP="0093794D">
      <w:pPr>
        <w:pStyle w:val="Heading2"/>
        <w:ind w:firstLine="540"/>
        <w:jc w:val="both"/>
        <w:rPr>
          <w:b w:val="0"/>
          <w:szCs w:val="28"/>
        </w:rPr>
      </w:pPr>
      <w:r w:rsidRPr="00616F1A">
        <w:rPr>
          <w:b w:val="0"/>
          <w:szCs w:val="28"/>
        </w:rPr>
        <w:t>Керуючись ст.26 Закону України «Про місцеве самоврядування в Україні», розглянувши надані документи ФОП "Камбур Л.В." щодо оплати виконаних робіт за виготовлення технічної документації,  Теплицька  сільська рада</w:t>
      </w:r>
    </w:p>
    <w:p w:rsidR="006D4A7B" w:rsidRPr="00616F1A" w:rsidRDefault="006D4A7B" w:rsidP="0093794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D4A7B" w:rsidRDefault="006D4A7B" w:rsidP="00937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16F1A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6D4A7B" w:rsidRPr="00616F1A" w:rsidRDefault="006D4A7B" w:rsidP="00937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D4A7B" w:rsidRPr="00616F1A" w:rsidRDefault="006D4A7B" w:rsidP="0093794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616F1A">
        <w:rPr>
          <w:rFonts w:ascii="Times New Roman" w:hAnsi="Times New Roman"/>
          <w:sz w:val="28"/>
          <w:szCs w:val="28"/>
          <w:lang w:val="uk-UA"/>
        </w:rPr>
        <w:t>1.Надати дозвіл на фінансування за виготовлення технічної документації:</w:t>
      </w:r>
    </w:p>
    <w:p w:rsidR="006D4A7B" w:rsidRPr="00616F1A" w:rsidRDefault="006D4A7B" w:rsidP="0093794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616F1A">
        <w:rPr>
          <w:rFonts w:ascii="Times New Roman" w:hAnsi="Times New Roman"/>
          <w:sz w:val="28"/>
          <w:szCs w:val="28"/>
          <w:lang w:val="uk-UA"/>
        </w:rPr>
        <w:t>- під будівлю спортивного залу за адресою: с.Теплиця вул.Центральна,151а Арцизького району Одеської області;</w:t>
      </w:r>
    </w:p>
    <w:p w:rsidR="006D4A7B" w:rsidRPr="00616F1A" w:rsidRDefault="006D4A7B" w:rsidP="0023407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616F1A">
        <w:rPr>
          <w:rFonts w:ascii="Times New Roman" w:hAnsi="Times New Roman"/>
          <w:sz w:val="28"/>
          <w:szCs w:val="28"/>
          <w:lang w:val="uk-UA"/>
        </w:rPr>
        <w:t>- щодо відведення земельної ділянки у комунальну власність(адмінбудівля сільської ради за адресою: с.Теплиця вул.Центральна,135 Арцизького району Одеської області;</w:t>
      </w:r>
    </w:p>
    <w:p w:rsidR="006D4A7B" w:rsidRPr="00616F1A" w:rsidRDefault="006D4A7B" w:rsidP="0093794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616F1A">
        <w:rPr>
          <w:rFonts w:ascii="Times New Roman" w:hAnsi="Times New Roman"/>
          <w:sz w:val="28"/>
          <w:szCs w:val="28"/>
          <w:lang w:val="uk-UA"/>
        </w:rPr>
        <w:t>- щодо поділу земельних ділянок комунальної власності;</w:t>
      </w:r>
    </w:p>
    <w:p w:rsidR="006D4A7B" w:rsidRPr="00616F1A" w:rsidRDefault="006D4A7B" w:rsidP="0093794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616F1A">
        <w:rPr>
          <w:rFonts w:ascii="Times New Roman" w:hAnsi="Times New Roman"/>
          <w:sz w:val="28"/>
          <w:szCs w:val="28"/>
          <w:lang w:val="uk-UA"/>
        </w:rPr>
        <w:t>- щодо поділу та об'єднання земельних ділянок</w:t>
      </w:r>
    </w:p>
    <w:p w:rsidR="006D4A7B" w:rsidRPr="00616F1A" w:rsidRDefault="006D4A7B" w:rsidP="002340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6F1A">
        <w:rPr>
          <w:rFonts w:ascii="Times New Roman" w:hAnsi="Times New Roman"/>
          <w:sz w:val="28"/>
          <w:szCs w:val="28"/>
          <w:lang w:val="uk-UA"/>
        </w:rPr>
        <w:t>загальною сумою 158 742,26 грн.</w:t>
      </w:r>
    </w:p>
    <w:p w:rsidR="006D4A7B" w:rsidRPr="00616F1A" w:rsidRDefault="006D4A7B" w:rsidP="0023407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616F1A">
        <w:rPr>
          <w:rFonts w:ascii="Times New Roman" w:hAnsi="Times New Roman"/>
          <w:sz w:val="28"/>
          <w:szCs w:val="28"/>
          <w:lang w:val="uk-UA"/>
        </w:rPr>
        <w:t>2.Начальнику відділу бухгалтерського обліку,звітності та фінансування-головному бухгалтеру Ользі Губогло провести відповідні розрахунки.</w:t>
      </w:r>
    </w:p>
    <w:p w:rsidR="006D4A7B" w:rsidRPr="00616F1A" w:rsidRDefault="006D4A7B" w:rsidP="00616F1A">
      <w:pPr>
        <w:pStyle w:val="BodyTextIndent"/>
        <w:spacing w:after="0"/>
        <w:ind w:left="0" w:firstLine="540"/>
        <w:jc w:val="both"/>
        <w:rPr>
          <w:sz w:val="28"/>
          <w:szCs w:val="28"/>
          <w:lang w:val="uk-UA"/>
        </w:rPr>
      </w:pPr>
      <w:r w:rsidRPr="00616F1A">
        <w:rPr>
          <w:sz w:val="28"/>
          <w:szCs w:val="28"/>
          <w:lang w:val="uk-UA"/>
        </w:rPr>
        <w:t>4. Контроль за виконанням цього рішення покласти на постійну комісію з питань фінансів, планування місцевого бюджету, планування соціально-економічного розвитку, земельної реформи та охорони навколишнього середовища .</w:t>
      </w:r>
    </w:p>
    <w:p w:rsidR="006D4A7B" w:rsidRPr="00616F1A" w:rsidRDefault="006D4A7B" w:rsidP="0093794D">
      <w:pPr>
        <w:pStyle w:val="Heading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D4A7B" w:rsidRDefault="006D4A7B" w:rsidP="0093794D">
      <w:pPr>
        <w:pStyle w:val="Heading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D4A7B" w:rsidRPr="00616F1A" w:rsidRDefault="006D4A7B" w:rsidP="0093794D">
      <w:pPr>
        <w:pStyle w:val="Heading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616F1A">
        <w:rPr>
          <w:rFonts w:ascii="Times New Roman" w:hAnsi="Times New Roman" w:cs="Times New Roman"/>
          <w:sz w:val="28"/>
          <w:szCs w:val="28"/>
          <w:lang w:val="uk-UA"/>
        </w:rPr>
        <w:t xml:space="preserve">В.п.сільського  голови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616F1A">
        <w:rPr>
          <w:rFonts w:ascii="Times New Roman" w:hAnsi="Times New Roman" w:cs="Times New Roman"/>
          <w:sz w:val="28"/>
          <w:szCs w:val="28"/>
          <w:lang w:val="uk-UA"/>
        </w:rPr>
        <w:t>Людмила КАРАТ</w:t>
      </w:r>
    </w:p>
    <w:p w:rsidR="006D4A7B" w:rsidRPr="00616F1A" w:rsidRDefault="006D4A7B" w:rsidP="009379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D4A7B" w:rsidRPr="00616F1A" w:rsidRDefault="006D4A7B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D4A7B" w:rsidRPr="00616F1A" w:rsidRDefault="006D4A7B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</w:t>
      </w:r>
      <w:r w:rsidRPr="00616F1A">
        <w:rPr>
          <w:rFonts w:ascii="Times New Roman" w:hAnsi="Times New Roman"/>
          <w:sz w:val="28"/>
          <w:szCs w:val="28"/>
          <w:lang w:val="uk-UA"/>
        </w:rPr>
        <w:t xml:space="preserve"> квітня 2021 р.</w:t>
      </w:r>
    </w:p>
    <w:p w:rsidR="006D4A7B" w:rsidRPr="00616F1A" w:rsidRDefault="006D4A7B" w:rsidP="0042192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188</w:t>
      </w:r>
      <w:r w:rsidRPr="00616F1A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6D4A7B" w:rsidRDefault="006D4A7B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D4A7B" w:rsidRDefault="006D4A7B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D4A7B" w:rsidRDefault="006D4A7B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D4A7B" w:rsidRDefault="006D4A7B" w:rsidP="007939F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сільської  ради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Людмила КАРАТ</w:t>
      </w:r>
    </w:p>
    <w:p w:rsidR="006D4A7B" w:rsidRDefault="006D4A7B" w:rsidP="007939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D4A7B" w:rsidRDefault="006D4A7B" w:rsidP="007939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D4A7B" w:rsidRPr="00925A45" w:rsidRDefault="006D4A7B" w:rsidP="007939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p w:rsidR="006D4A7B" w:rsidRPr="00925A45" w:rsidRDefault="006D4A7B" w:rsidP="007939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888"/>
        <w:gridCol w:w="540"/>
      </w:tblGrid>
      <w:tr w:rsidR="006D4A7B" w:rsidRPr="00925A45" w:rsidTr="00592E8E">
        <w:tc>
          <w:tcPr>
            <w:tcW w:w="3888" w:type="dxa"/>
          </w:tcPr>
          <w:p w:rsidR="006D4A7B" w:rsidRPr="00925A45" w:rsidRDefault="006D4A7B" w:rsidP="00592E8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5A45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6D4A7B" w:rsidRPr="00925A45" w:rsidRDefault="006D4A7B" w:rsidP="00592E8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5A45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6D4A7B" w:rsidRPr="00925A45" w:rsidTr="00592E8E">
        <w:tc>
          <w:tcPr>
            <w:tcW w:w="3888" w:type="dxa"/>
          </w:tcPr>
          <w:p w:rsidR="006D4A7B" w:rsidRPr="00925A45" w:rsidRDefault="006D4A7B" w:rsidP="00592E8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Фінансовий відділ</w:t>
            </w:r>
          </w:p>
        </w:tc>
        <w:tc>
          <w:tcPr>
            <w:tcW w:w="540" w:type="dxa"/>
          </w:tcPr>
          <w:p w:rsidR="006D4A7B" w:rsidRPr="00925A45" w:rsidRDefault="006D4A7B" w:rsidP="00592E8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6D4A7B" w:rsidRPr="00925A45" w:rsidRDefault="006D4A7B" w:rsidP="007939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D4A7B" w:rsidRPr="00925A45" w:rsidRDefault="006D4A7B" w:rsidP="007939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D4A7B" w:rsidRPr="00925A45" w:rsidRDefault="006D4A7B" w:rsidP="007939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D4A7B" w:rsidRPr="00925A45" w:rsidRDefault="006D4A7B" w:rsidP="007939F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Pr="00925A45">
        <w:rPr>
          <w:rFonts w:ascii="Times New Roman" w:hAnsi="Times New Roman"/>
          <w:b/>
          <w:sz w:val="28"/>
          <w:szCs w:val="28"/>
          <w:lang w:val="uk-UA"/>
        </w:rPr>
        <w:t>____</w:t>
      </w:r>
      <w:r>
        <w:rPr>
          <w:rFonts w:ascii="Times New Roman" w:hAnsi="Times New Roman"/>
          <w:b/>
          <w:sz w:val="28"/>
          <w:szCs w:val="28"/>
          <w:lang w:val="uk-UA"/>
        </w:rPr>
        <w:t>___</w:t>
      </w:r>
      <w:r w:rsidRPr="00925A45">
        <w:rPr>
          <w:rFonts w:ascii="Times New Roman" w:hAnsi="Times New Roman"/>
          <w:b/>
          <w:sz w:val="28"/>
          <w:szCs w:val="28"/>
          <w:lang w:val="uk-UA"/>
        </w:rPr>
        <w:t>_</w:t>
      </w:r>
    </w:p>
    <w:p w:rsidR="006D4A7B" w:rsidRPr="00925A45" w:rsidRDefault="006D4A7B" w:rsidP="007939F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2</w:t>
      </w:r>
    </w:p>
    <w:p w:rsidR="006D4A7B" w:rsidRPr="004C4321" w:rsidRDefault="006D4A7B" w:rsidP="007939F8">
      <w:pPr>
        <w:rPr>
          <w:lang w:val="uk-UA"/>
        </w:rPr>
      </w:pPr>
    </w:p>
    <w:p w:rsidR="006D4A7B" w:rsidRPr="006E70A2" w:rsidRDefault="006D4A7B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E70A2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6D4A7B" w:rsidRPr="006E70A2" w:rsidSect="00C420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EEE"/>
    <w:multiLevelType w:val="hybridMultilevel"/>
    <w:tmpl w:val="C30AE262"/>
    <w:lvl w:ilvl="0" w:tplc="B02C0C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5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1"/>
  </w:num>
  <w:num w:numId="24">
    <w:abstractNumId w:val="17"/>
  </w:num>
  <w:num w:numId="25">
    <w:abstractNumId w:val="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633B0"/>
    <w:rsid w:val="0006509B"/>
    <w:rsid w:val="000763C2"/>
    <w:rsid w:val="00076ECD"/>
    <w:rsid w:val="00077462"/>
    <w:rsid w:val="00092E44"/>
    <w:rsid w:val="0009457B"/>
    <w:rsid w:val="000A12FA"/>
    <w:rsid w:val="000F3F59"/>
    <w:rsid w:val="00123087"/>
    <w:rsid w:val="00140915"/>
    <w:rsid w:val="00151299"/>
    <w:rsid w:val="0015520A"/>
    <w:rsid w:val="001A1938"/>
    <w:rsid w:val="001A72E0"/>
    <w:rsid w:val="001B1CE1"/>
    <w:rsid w:val="001C3ACB"/>
    <w:rsid w:val="001E293F"/>
    <w:rsid w:val="001F27D5"/>
    <w:rsid w:val="001F5081"/>
    <w:rsid w:val="001F6365"/>
    <w:rsid w:val="002100D2"/>
    <w:rsid w:val="00215738"/>
    <w:rsid w:val="00221D82"/>
    <w:rsid w:val="0023407D"/>
    <w:rsid w:val="00242619"/>
    <w:rsid w:val="00250A94"/>
    <w:rsid w:val="002542A8"/>
    <w:rsid w:val="00255B1B"/>
    <w:rsid w:val="002765FA"/>
    <w:rsid w:val="0028555B"/>
    <w:rsid w:val="00292EB2"/>
    <w:rsid w:val="002A4F43"/>
    <w:rsid w:val="002B5ECF"/>
    <w:rsid w:val="002B7B92"/>
    <w:rsid w:val="002C4FD2"/>
    <w:rsid w:val="002E014F"/>
    <w:rsid w:val="003002FE"/>
    <w:rsid w:val="00317AB1"/>
    <w:rsid w:val="00333E09"/>
    <w:rsid w:val="00383F73"/>
    <w:rsid w:val="003A2253"/>
    <w:rsid w:val="003A25C1"/>
    <w:rsid w:val="003B187D"/>
    <w:rsid w:val="003B6B4E"/>
    <w:rsid w:val="003C1335"/>
    <w:rsid w:val="003D1472"/>
    <w:rsid w:val="003F0610"/>
    <w:rsid w:val="003F48DD"/>
    <w:rsid w:val="00421922"/>
    <w:rsid w:val="004419B9"/>
    <w:rsid w:val="00473DBB"/>
    <w:rsid w:val="0047724F"/>
    <w:rsid w:val="00477ACA"/>
    <w:rsid w:val="00477CFB"/>
    <w:rsid w:val="004845FC"/>
    <w:rsid w:val="00490960"/>
    <w:rsid w:val="004A0045"/>
    <w:rsid w:val="004C4321"/>
    <w:rsid w:val="004C6B1A"/>
    <w:rsid w:val="004D4927"/>
    <w:rsid w:val="004E1EF0"/>
    <w:rsid w:val="00505E82"/>
    <w:rsid w:val="0054743E"/>
    <w:rsid w:val="005500E6"/>
    <w:rsid w:val="00586BB6"/>
    <w:rsid w:val="00592823"/>
    <w:rsid w:val="00592E8E"/>
    <w:rsid w:val="005A20D2"/>
    <w:rsid w:val="005A527B"/>
    <w:rsid w:val="005B64FF"/>
    <w:rsid w:val="005C7F36"/>
    <w:rsid w:val="005D02C7"/>
    <w:rsid w:val="005D2995"/>
    <w:rsid w:val="005D774D"/>
    <w:rsid w:val="005E20A3"/>
    <w:rsid w:val="00606F3B"/>
    <w:rsid w:val="00610965"/>
    <w:rsid w:val="00616F1A"/>
    <w:rsid w:val="006374C6"/>
    <w:rsid w:val="00697F67"/>
    <w:rsid w:val="006C2FF6"/>
    <w:rsid w:val="006D4A7B"/>
    <w:rsid w:val="006E70A2"/>
    <w:rsid w:val="00721D98"/>
    <w:rsid w:val="00725777"/>
    <w:rsid w:val="00767AFB"/>
    <w:rsid w:val="007939F8"/>
    <w:rsid w:val="00793A57"/>
    <w:rsid w:val="00793CC4"/>
    <w:rsid w:val="007B0223"/>
    <w:rsid w:val="007D00B5"/>
    <w:rsid w:val="007E79B9"/>
    <w:rsid w:val="007F026A"/>
    <w:rsid w:val="007F6E55"/>
    <w:rsid w:val="00801602"/>
    <w:rsid w:val="00832B22"/>
    <w:rsid w:val="00842D15"/>
    <w:rsid w:val="00843115"/>
    <w:rsid w:val="00852BA6"/>
    <w:rsid w:val="0088422F"/>
    <w:rsid w:val="008C5CC1"/>
    <w:rsid w:val="008D1FEC"/>
    <w:rsid w:val="008E38EB"/>
    <w:rsid w:val="008F7AC0"/>
    <w:rsid w:val="00903BC4"/>
    <w:rsid w:val="00906C3B"/>
    <w:rsid w:val="00925A45"/>
    <w:rsid w:val="0093794D"/>
    <w:rsid w:val="009415A7"/>
    <w:rsid w:val="00941D3D"/>
    <w:rsid w:val="009A5222"/>
    <w:rsid w:val="009B2FF0"/>
    <w:rsid w:val="009C63C9"/>
    <w:rsid w:val="009F39C7"/>
    <w:rsid w:val="00A207A7"/>
    <w:rsid w:val="00A30F0B"/>
    <w:rsid w:val="00A7458F"/>
    <w:rsid w:val="00A8211D"/>
    <w:rsid w:val="00A9006C"/>
    <w:rsid w:val="00A96C00"/>
    <w:rsid w:val="00AB4F53"/>
    <w:rsid w:val="00AC07BF"/>
    <w:rsid w:val="00B01D59"/>
    <w:rsid w:val="00B134C4"/>
    <w:rsid w:val="00B711E2"/>
    <w:rsid w:val="00BC15A7"/>
    <w:rsid w:val="00BC7448"/>
    <w:rsid w:val="00BE21E7"/>
    <w:rsid w:val="00BF5FBE"/>
    <w:rsid w:val="00C01AA8"/>
    <w:rsid w:val="00C3575B"/>
    <w:rsid w:val="00C41410"/>
    <w:rsid w:val="00C415D0"/>
    <w:rsid w:val="00C4201B"/>
    <w:rsid w:val="00C643E9"/>
    <w:rsid w:val="00C746C6"/>
    <w:rsid w:val="00C85E52"/>
    <w:rsid w:val="00C94669"/>
    <w:rsid w:val="00CD0090"/>
    <w:rsid w:val="00CD0DE6"/>
    <w:rsid w:val="00CD0E2F"/>
    <w:rsid w:val="00CE6FCE"/>
    <w:rsid w:val="00CF60D1"/>
    <w:rsid w:val="00D02BF2"/>
    <w:rsid w:val="00D04784"/>
    <w:rsid w:val="00D45694"/>
    <w:rsid w:val="00D47CBD"/>
    <w:rsid w:val="00D70986"/>
    <w:rsid w:val="00D737C5"/>
    <w:rsid w:val="00D74BBD"/>
    <w:rsid w:val="00D85084"/>
    <w:rsid w:val="00DA52FF"/>
    <w:rsid w:val="00DB5FBE"/>
    <w:rsid w:val="00DC2C3C"/>
    <w:rsid w:val="00DE3463"/>
    <w:rsid w:val="00DE44B4"/>
    <w:rsid w:val="00DE7D67"/>
    <w:rsid w:val="00DF5E4F"/>
    <w:rsid w:val="00E07BD3"/>
    <w:rsid w:val="00E119A6"/>
    <w:rsid w:val="00E12B02"/>
    <w:rsid w:val="00E171A3"/>
    <w:rsid w:val="00E916D5"/>
    <w:rsid w:val="00E92C6C"/>
    <w:rsid w:val="00EA45BA"/>
    <w:rsid w:val="00EA625B"/>
    <w:rsid w:val="00EE7DC8"/>
    <w:rsid w:val="00F06B30"/>
    <w:rsid w:val="00F62CEB"/>
    <w:rsid w:val="00F909F6"/>
    <w:rsid w:val="00F97846"/>
    <w:rsid w:val="00FA6176"/>
    <w:rsid w:val="00FC1530"/>
    <w:rsid w:val="00FC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134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Caption">
    <w:name w:val="caption"/>
    <w:basedOn w:val="Normal"/>
    <w:next w:val="Normal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NoSpacing">
    <w:name w:val="No Spacing"/>
    <w:uiPriority w:val="99"/>
    <w:qFormat/>
    <w:rsid w:val="00421922"/>
    <w:rPr>
      <w:rFonts w:ascii="Times New Roman" w:hAnsi="Times New Roman"/>
      <w:sz w:val="20"/>
      <w:szCs w:val="20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256</Words>
  <Characters>1463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Karat</cp:lastModifiedBy>
  <cp:revision>10</cp:revision>
  <cp:lastPrinted>2021-04-27T05:22:00Z</cp:lastPrinted>
  <dcterms:created xsi:type="dcterms:W3CDTF">2021-04-27T05:00:00Z</dcterms:created>
  <dcterms:modified xsi:type="dcterms:W3CDTF">2021-07-25T18:02:00Z</dcterms:modified>
</cp:coreProperties>
</file>